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center"/>
        <w:rPr>
          <w:rFonts w:ascii="휴먼명조" w:eastAsia="휴먼명조" w:hAnsi="나눔명조" w:cs="나눔고딕"/>
          <w:w w:val="93"/>
          <w:sz w:val="40"/>
          <w:szCs w:val="40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40"/>
          <w:szCs w:val="40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40"/>
          <w:szCs w:val="40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40"/>
          <w:szCs w:val="40"/>
          <w:lang w:eastAsia="ko-KR"/>
        </w:rPr>
        <w:t>평화정책</w:t>
      </w:r>
      <w:r w:rsidRPr="00F3037A">
        <w:rPr>
          <w:rFonts w:ascii="휴먼명조" w:eastAsia="휴먼명조" w:hAnsi="나눔명조" w:cs="나눔고딕"/>
          <w:w w:val="93"/>
          <w:sz w:val="40"/>
          <w:szCs w:val="40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40"/>
          <w:szCs w:val="40"/>
          <w:lang w:eastAsia="ko-KR"/>
        </w:rPr>
        <w:t>보고서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center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center"/>
        <w:rPr>
          <w:rFonts w:ascii="휴먼명조" w:eastAsia="휴먼명조" w:hAnsi="나눔명조" w:cs="나눔고딕"/>
          <w:w w:val="93"/>
          <w:sz w:val="28"/>
          <w:szCs w:val="28"/>
          <w:lang w:eastAsia="ko-KR"/>
        </w:rPr>
      </w:pPr>
      <w:r w:rsidRPr="00F3037A">
        <w:rPr>
          <w:rFonts w:ascii="휴먼명조" w:eastAsia="휴먼명조" w:hAnsi="나눔명조" w:cs="나눔고딕"/>
          <w:w w:val="93"/>
          <w:sz w:val="28"/>
          <w:szCs w:val="28"/>
          <w:lang w:eastAsia="ko-KR"/>
        </w:rPr>
        <w:t>2013</w:t>
      </w:r>
      <w:r w:rsidRPr="00F3037A">
        <w:rPr>
          <w:rFonts w:ascii="휴먼명조" w:eastAsia="휴먼명조" w:hAnsi="나눔명조" w:cs="나눔고딕" w:hint="eastAsia"/>
          <w:w w:val="93"/>
          <w:sz w:val="28"/>
          <w:szCs w:val="28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8"/>
          <w:szCs w:val="28"/>
          <w:lang w:eastAsia="ko-KR"/>
        </w:rPr>
        <w:t xml:space="preserve"> 12</w:t>
      </w:r>
      <w:r w:rsidRPr="00F3037A">
        <w:rPr>
          <w:rFonts w:ascii="휴먼명조" w:eastAsia="휴먼명조" w:hAnsi="나눔명조" w:cs="나눔고딕" w:hint="eastAsia"/>
          <w:w w:val="93"/>
          <w:sz w:val="28"/>
          <w:szCs w:val="28"/>
          <w:lang w:eastAsia="ko-KR"/>
        </w:rPr>
        <w:t>월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center"/>
        <w:rPr>
          <w:rFonts w:ascii="휴먼명조" w:eastAsia="휴먼명조" w:hAnsi="나눔명조" w:cs="나눔고딕"/>
          <w:w w:val="93"/>
          <w:sz w:val="28"/>
          <w:szCs w:val="28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8"/>
          <w:szCs w:val="28"/>
          <w:lang w:eastAsia="ko-KR"/>
        </w:rPr>
        <w:t>한반도평화연석회의</w:t>
      </w:r>
      <w:r w:rsidRPr="00F3037A">
        <w:rPr>
          <w:rStyle w:val="FootnoteReference"/>
          <w:rFonts w:ascii="휴먼명조" w:eastAsia="휴먼명조" w:hAnsi="나눔명조" w:cs="나눔고딕"/>
          <w:w w:val="93"/>
          <w:sz w:val="28"/>
          <w:szCs w:val="28"/>
          <w:lang w:eastAsia="ko-KR"/>
        </w:rPr>
        <w:footnoteReference w:id="1"/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tbl>
      <w:tblPr>
        <w:tblpPr w:leftFromText="142" w:rightFromText="142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98"/>
      </w:tblGrid>
      <w:tr w:rsidR="00C94313" w:rsidRPr="00F3037A" w:rsidTr="007D2767">
        <w:trPr>
          <w:trHeight w:val="2684"/>
        </w:trPr>
        <w:tc>
          <w:tcPr>
            <w:tcW w:w="8498" w:type="dxa"/>
            <w:vAlign w:val="center"/>
          </w:tcPr>
          <w:p w:rsidR="00C94313" w:rsidRPr="007D2767" w:rsidRDefault="00C94313" w:rsidP="007D276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leftChars="59" w:left="142" w:rightChars="25" w:right="60"/>
              <w:jc w:val="both"/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</w:pP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부기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>(</w:t>
            </w:r>
            <w:r w:rsidRPr="007D2767">
              <w:rPr>
                <w:rFonts w:ascii="휴먼명조" w:eastAsia="나눔고딕" w:hAnsi="나눔명조" w:cs="나눔고딕" w:hint="eastAsia"/>
                <w:w w:val="93"/>
                <w:sz w:val="20"/>
                <w:szCs w:val="20"/>
                <w:lang w:eastAsia="ko-KR"/>
              </w:rPr>
              <w:t>附記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>)</w:t>
            </w:r>
          </w:p>
          <w:p w:rsidR="00C94313" w:rsidRPr="007D2767" w:rsidRDefault="00C94313" w:rsidP="007D276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leftChars="59" w:left="142" w:rightChars="25" w:right="60"/>
              <w:jc w:val="both"/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</w:pPr>
          </w:p>
          <w:p w:rsidR="00C94313" w:rsidRPr="007D2767" w:rsidRDefault="00C94313" w:rsidP="007D276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leftChars="59" w:left="142" w:rightChars="25" w:right="60"/>
              <w:jc w:val="both"/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</w:pP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이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보고서는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2013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년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12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월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완성되었다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.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그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후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smartTag w:uri="urn:schemas-microsoft-com:office:smarttags" w:element="PersonName">
              <w:r w:rsidRPr="007D2767">
                <w:rPr>
                  <w:rFonts w:ascii="휴먼명조" w:eastAsia="휴먼명조" w:hAnsi="나눔명조" w:cs="나눔고딕" w:hint="eastAsia"/>
                  <w:w w:val="93"/>
                  <w:sz w:val="20"/>
                  <w:szCs w:val="20"/>
                  <w:lang w:eastAsia="ko-KR"/>
                </w:rPr>
                <w:t>박근혜</w:t>
              </w:r>
            </w:smartTag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대통령의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통일대박론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발표와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남북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이산가족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상봉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,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한미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키리졸브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>/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독수리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연습과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'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쌍용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>'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연습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,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북한의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탄도미사일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발사실험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,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한미일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정상회담과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한중정상회담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등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한반도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주변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정세에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영향을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미치는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많은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계기들이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있었다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.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하지만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이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보고서의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핵심분석과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논지에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변경을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가할만한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것은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아니라고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판단하여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수정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없이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 </w:t>
            </w:r>
            <w:r w:rsidRPr="007D2767">
              <w:rPr>
                <w:rFonts w:ascii="휴먼명조" w:eastAsia="휴먼명조" w:hAnsi="나눔명조" w:cs="나눔고딕" w:hint="eastAsia"/>
                <w:w w:val="93"/>
                <w:sz w:val="20"/>
                <w:szCs w:val="20"/>
                <w:lang w:eastAsia="ko-KR"/>
              </w:rPr>
              <w:t>발행한다</w:t>
            </w: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 xml:space="preserve">. </w:t>
            </w:r>
          </w:p>
          <w:p w:rsidR="00C94313" w:rsidRPr="007D2767" w:rsidRDefault="00C94313" w:rsidP="007D276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ind w:leftChars="59" w:left="142" w:rightChars="25" w:right="60"/>
              <w:jc w:val="both"/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</w:pPr>
            <w:r w:rsidRPr="007D2767">
              <w:rPr>
                <w:rFonts w:ascii="휴먼명조" w:eastAsia="휴먼명조" w:hAnsi="나눔명조" w:cs="나눔고딕"/>
                <w:w w:val="93"/>
                <w:sz w:val="20"/>
                <w:szCs w:val="20"/>
                <w:lang w:eastAsia="ko-KR"/>
              </w:rPr>
              <w:t>2014. 4.</w:t>
            </w:r>
          </w:p>
        </w:tc>
      </w:tr>
    </w:tbl>
    <w:p w:rsidR="00C94313" w:rsidRPr="00F3037A" w:rsidRDefault="00C94313" w:rsidP="00F3037A">
      <w:pPr>
        <w:pStyle w:val="a"/>
        <w:spacing w:before="288" w:line="276" w:lineRule="auto"/>
        <w:jc w:val="center"/>
        <w:rPr>
          <w:rFonts w:ascii="휴먼명조" w:eastAsia="휴먼명조" w:hAnsi="나눔명조"/>
          <w:b/>
          <w:bCs/>
          <w:color w:val="auto"/>
          <w:w w:val="93"/>
          <w:sz w:val="24"/>
          <w:szCs w:val="24"/>
        </w:rPr>
      </w:pPr>
      <w:r w:rsidRPr="00F3037A">
        <w:rPr>
          <w:rFonts w:ascii="휴먼명조" w:eastAsia="휴먼명조" w:hAnsi="나눔명조" w:hint="eastAsia"/>
          <w:b/>
          <w:bCs/>
          <w:color w:val="auto"/>
          <w:w w:val="93"/>
          <w:sz w:val="24"/>
          <w:szCs w:val="24"/>
        </w:rPr>
        <w:t>목</w:t>
      </w:r>
      <w:r w:rsidRPr="00F3037A">
        <w:rPr>
          <w:rFonts w:ascii="휴먼명조" w:eastAsia="휴먼명조" w:hAnsi="나눔명조"/>
          <w:b/>
          <w:bCs/>
          <w:color w:val="auto"/>
          <w:w w:val="93"/>
          <w:sz w:val="24"/>
          <w:szCs w:val="24"/>
        </w:rPr>
        <w:t xml:space="preserve"> </w:t>
      </w:r>
      <w:r w:rsidRPr="00F3037A">
        <w:rPr>
          <w:rFonts w:ascii="휴먼명조" w:eastAsia="휴먼명조" w:hAnsi="나눔명조" w:hint="eastAsia"/>
          <w:b/>
          <w:bCs/>
          <w:color w:val="auto"/>
          <w:w w:val="93"/>
          <w:sz w:val="24"/>
          <w:szCs w:val="24"/>
        </w:rPr>
        <w:t>차</w:t>
      </w:r>
    </w:p>
    <w:p w:rsidR="00C94313" w:rsidRPr="00F3037A" w:rsidRDefault="00C94313" w:rsidP="00F3037A">
      <w:pPr>
        <w:spacing w:before="288" w:line="276" w:lineRule="auto"/>
        <w:rPr>
          <w:rFonts w:ascii="휴먼명조" w:eastAsia="휴먼명조"/>
          <w:w w:val="93"/>
          <w:lang w:eastAsia="ko-KR"/>
        </w:rPr>
      </w:pPr>
    </w:p>
    <w:p w:rsidR="00C94313" w:rsidRPr="00F3037A" w:rsidRDefault="00C94313" w:rsidP="00F3037A">
      <w:pPr>
        <w:pStyle w:val="TOC1"/>
        <w:tabs>
          <w:tab w:val="right" w:leader="dot" w:pos="8290"/>
        </w:tabs>
        <w:spacing w:before="288" w:line="276" w:lineRule="auto"/>
        <w:rPr>
          <w:rStyle w:val="Hyperlink"/>
          <w:rFonts w:ascii="휴먼명조" w:eastAsia="휴먼명조" w:hAnsi="나눔명조"/>
          <w:noProof/>
          <w:color w:val="auto"/>
          <w:w w:val="93"/>
          <w:kern w:val="2"/>
          <w:sz w:val="23"/>
          <w:szCs w:val="23"/>
          <w:u w:val="none"/>
          <w:lang w:eastAsia="ko-KR"/>
        </w:rPr>
      </w:pP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fldChar w:fldCharType="begin"/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instrText xml:space="preserve"> TOC \h \z \t "</w:instrTex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instrText>소세목</w:instrTex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instrText>,1,</w:instrTex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instrText>괄호제목</w:instrTex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instrText xml:space="preserve">,2" </w:instrTex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fldChar w:fldCharType="separate"/>
      </w:r>
      <w:hyperlink w:anchor="_Toc385597246" w:history="1"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요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약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ab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begin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instrText xml:space="preserve"> PAGEREF _Toc385597246 \h </w:instrTex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separate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>3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end"/>
        </w:r>
      </w:hyperlink>
    </w:p>
    <w:p w:rsidR="00C94313" w:rsidRPr="00F3037A" w:rsidRDefault="00C94313" w:rsidP="00F3037A">
      <w:pPr>
        <w:pStyle w:val="TOC1"/>
        <w:tabs>
          <w:tab w:val="right" w:leader="dot" w:pos="8290"/>
        </w:tabs>
        <w:spacing w:before="288" w:line="276" w:lineRule="auto"/>
        <w:rPr>
          <w:rFonts w:ascii="휴먼명조" w:eastAsia="휴먼명조" w:hAnsi="나눔명조"/>
          <w:noProof/>
          <w:w w:val="93"/>
          <w:kern w:val="2"/>
          <w:sz w:val="23"/>
          <w:szCs w:val="23"/>
          <w:lang w:eastAsia="ko-KR"/>
        </w:rPr>
      </w:pPr>
      <w:hyperlink w:anchor="_Toc385597247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1.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작성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배경과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취지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ab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begin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instrText xml:space="preserve"> PAGEREF _Toc385597247 \h </w:instrTex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separate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>4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end"/>
        </w:r>
      </w:hyperlink>
    </w:p>
    <w:p w:rsidR="00C94313" w:rsidRPr="00F3037A" w:rsidRDefault="00C94313" w:rsidP="00F3037A">
      <w:pPr>
        <w:pStyle w:val="TOC1"/>
        <w:tabs>
          <w:tab w:val="right" w:leader="dot" w:pos="8290"/>
        </w:tabs>
        <w:spacing w:before="288" w:line="276" w:lineRule="auto"/>
        <w:rPr>
          <w:rFonts w:ascii="휴먼명조" w:eastAsia="휴먼명조" w:hAnsi="나눔명조"/>
          <w:noProof/>
          <w:w w:val="93"/>
          <w:kern w:val="2"/>
          <w:sz w:val="23"/>
          <w:szCs w:val="23"/>
          <w:lang w:eastAsia="ko-KR"/>
        </w:rPr>
      </w:pPr>
      <w:hyperlink w:anchor="_Toc385597248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2.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한반도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위기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인식의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몇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가지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문제들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ab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begin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instrText xml:space="preserve"> PAGEREF _Toc385597248 \h </w:instrTex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separate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>5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49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(1)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한반도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위기에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대한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몇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가지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편견들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_Toc385597249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5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0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(2)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북한행동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변화의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가장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유효한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수단은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hint="eastAsia"/>
            <w:noProof/>
            <w:w w:val="93"/>
            <w:sz w:val="23"/>
            <w:szCs w:val="23"/>
          </w:rPr>
          <w:t>‘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대화와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협상</w:t>
        </w:r>
        <w:r w:rsidRPr="00F3037A">
          <w:rPr>
            <w:rStyle w:val="Hyperlink"/>
            <w:rFonts w:ascii="휴먼명조" w:eastAsia="휴먼명조" w:hAnsi="나눔명조" w:hint="eastAsia"/>
            <w:noProof/>
            <w:w w:val="93"/>
            <w:sz w:val="23"/>
            <w:szCs w:val="23"/>
          </w:rPr>
          <w:t>’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_Toc385597250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6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1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(3)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북핵문제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해결은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불가능한가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>?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_Toc385597251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6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F3037A">
      <w:pPr>
        <w:pStyle w:val="TOC1"/>
        <w:tabs>
          <w:tab w:val="right" w:leader="dot" w:pos="8290"/>
        </w:tabs>
        <w:spacing w:before="288" w:line="276" w:lineRule="auto"/>
        <w:rPr>
          <w:rFonts w:ascii="휴먼명조" w:eastAsia="휴먼명조" w:hAnsi="나눔명조"/>
          <w:noProof/>
          <w:w w:val="93"/>
          <w:kern w:val="2"/>
          <w:sz w:val="23"/>
          <w:szCs w:val="23"/>
          <w:lang w:eastAsia="ko-KR"/>
        </w:rPr>
      </w:pPr>
      <w:hyperlink w:anchor="_Toc385597252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3.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한미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당국이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추진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중인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정책옵션들에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대한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비판적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평가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ab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begin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instrText xml:space="preserve"> PAGEREF _Toc385597252 \h </w:instrTex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separate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>7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3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(1)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대북제재의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유지</w:t>
        </w:r>
        <w:r w:rsidRPr="00F3037A">
          <w:rPr>
            <w:rStyle w:val="Hyperlink"/>
            <w:rFonts w:ascii="휴먼명조" w:hAnsi="MS Mincho" w:cs="MS Mincho" w:hint="eastAsia"/>
            <w:noProof/>
            <w:w w:val="93"/>
            <w:sz w:val="23"/>
            <w:szCs w:val="23"/>
          </w:rPr>
          <w:t>･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강화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_Toc385597253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8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4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(2)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대북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억지력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확대와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MD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강화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_Toc385597254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8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5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(3)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장기적인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현상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유지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_Toc385597255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9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F3037A">
      <w:pPr>
        <w:pStyle w:val="TOC1"/>
        <w:tabs>
          <w:tab w:val="right" w:leader="dot" w:pos="8290"/>
        </w:tabs>
        <w:spacing w:before="288" w:line="276" w:lineRule="auto"/>
        <w:rPr>
          <w:rFonts w:ascii="휴먼명조" w:eastAsia="휴먼명조" w:hAnsi="나눔명조"/>
          <w:noProof/>
          <w:w w:val="93"/>
          <w:kern w:val="2"/>
          <w:sz w:val="23"/>
          <w:szCs w:val="23"/>
          <w:lang w:eastAsia="ko-KR"/>
        </w:rPr>
      </w:pPr>
      <w:hyperlink w:anchor="_Toc385597256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4.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한반도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평화와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비핵화를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향한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새로운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접근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ab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begin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instrText xml:space="preserve"> PAGEREF _Toc385597256 \h </w:instrTex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separate"/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t>10</w:t>
        </w:r>
        <w:r w:rsidRPr="00F3037A">
          <w:rPr>
            <w:rFonts w:ascii="휴먼명조" w:eastAsia="휴먼명조" w:hAnsi="나눔명조"/>
            <w:noProof/>
            <w:webHidden/>
            <w:w w:val="93"/>
            <w:sz w:val="23"/>
            <w:szCs w:val="2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7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(1)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네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가지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접근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전략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_Toc385597257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10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8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(2)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초기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동시행동조치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: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북의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NPT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복귀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및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핵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폐기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공약과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4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개국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평화선언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_Toc385597258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11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59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(3)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과도적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평화관리체제의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운영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_Toc385597259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12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0A2B59">
      <w:pPr>
        <w:pStyle w:val="TOC2"/>
        <w:spacing w:before="288"/>
        <w:ind w:left="866" w:hanging="386"/>
        <w:rPr>
          <w:noProof/>
          <w:w w:val="93"/>
          <w:kern w:val="2"/>
          <w:lang w:eastAsia="ko-KR"/>
        </w:rPr>
      </w:pPr>
      <w:hyperlink w:anchor="_Toc385597260" w:history="1"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(4)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최종목표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: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한반도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평화협정과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한반도</w:t>
        </w:r>
        <w:r w:rsidRPr="00F3037A">
          <w:rPr>
            <w:rStyle w:val="Hyperlink"/>
            <w:rFonts w:ascii="휴먼명조" w:eastAsia="휴먼명조" w:hAnsi="나눔명조"/>
            <w:noProof/>
            <w:w w:val="93"/>
            <w:sz w:val="23"/>
            <w:szCs w:val="23"/>
          </w:rPr>
          <w:t xml:space="preserve"> </w:t>
        </w:r>
        <w:r w:rsidRPr="00F3037A">
          <w:rPr>
            <w:rStyle w:val="Hyperlink"/>
            <w:rFonts w:ascii="휴먼명조" w:eastAsia="휴먼명조" w:hAnsi="나눔명조" w:cs="바탕" w:hint="eastAsia"/>
            <w:noProof/>
            <w:w w:val="93"/>
            <w:sz w:val="23"/>
            <w:szCs w:val="23"/>
          </w:rPr>
          <w:t>비핵지대화</w:t>
        </w:r>
        <w:r w:rsidRPr="00F3037A">
          <w:rPr>
            <w:noProof/>
            <w:webHidden/>
            <w:w w:val="93"/>
          </w:rPr>
          <w:tab/>
        </w:r>
        <w:r w:rsidRPr="00F3037A">
          <w:rPr>
            <w:noProof/>
            <w:webHidden/>
            <w:w w:val="93"/>
          </w:rPr>
          <w:fldChar w:fldCharType="begin"/>
        </w:r>
        <w:r w:rsidRPr="00F3037A">
          <w:rPr>
            <w:noProof/>
            <w:webHidden/>
            <w:w w:val="93"/>
          </w:rPr>
          <w:instrText xml:space="preserve"> PAGEREF _Toc385597260 \h </w:instrText>
        </w:r>
        <w:r w:rsidRPr="00F3037A">
          <w:rPr>
            <w:noProof/>
            <w:webHidden/>
            <w:w w:val="93"/>
          </w:rPr>
        </w:r>
        <w:r w:rsidRPr="00F3037A">
          <w:rPr>
            <w:noProof/>
            <w:webHidden/>
            <w:w w:val="93"/>
          </w:rPr>
          <w:fldChar w:fldCharType="separate"/>
        </w:r>
        <w:r w:rsidRPr="00F3037A">
          <w:rPr>
            <w:noProof/>
            <w:webHidden/>
            <w:w w:val="93"/>
          </w:rPr>
          <w:t>12</w:t>
        </w:r>
        <w:r w:rsidRPr="00F3037A">
          <w:rPr>
            <w:noProof/>
            <w:webHidden/>
            <w:w w:val="93"/>
          </w:rPr>
          <w:fldChar w:fldCharType="end"/>
        </w:r>
      </w:hyperlink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fldChar w:fldCharType="end"/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spacing w:before="288" w:line="276" w:lineRule="auto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  <w:r w:rsidRPr="00F3037A">
        <w:rPr>
          <w:rFonts w:ascii="휴먼명조" w:eastAsia="휴먼명조" w:hAnsi="나눔명조" w:cs="나눔고딕" w:hint="eastAsia"/>
          <w:b/>
          <w:i/>
          <w:w w:val="93"/>
          <w:lang w:eastAsia="ko-KR"/>
        </w:rPr>
        <w:t>문의</w:t>
      </w:r>
      <w:r w:rsidRPr="00F3037A">
        <w:rPr>
          <w:rFonts w:ascii="휴먼명조" w:eastAsia="휴먼명조" w:hAnsi="나눔명조" w:cs="나눔고딕"/>
          <w:i/>
          <w:w w:val="93"/>
          <w:lang w:eastAsia="ko-KR"/>
        </w:rPr>
        <w:t xml:space="preserve">  </w:t>
      </w:r>
      <w:r w:rsidRPr="00F3037A">
        <w:rPr>
          <w:rFonts w:ascii="휴먼명조" w:eastAsia="휴먼명조" w:hAnsi="나눔명조" w:cs="나눔고딕" w:hint="eastAsia"/>
          <w:i/>
          <w:w w:val="93"/>
          <w:lang w:eastAsia="ko-KR"/>
        </w:rPr>
        <w:t>참여연대</w:t>
      </w:r>
      <w:r w:rsidRPr="00F3037A">
        <w:rPr>
          <w:rFonts w:ascii="휴먼명조" w:eastAsia="휴먼명조" w:hAnsi="나눔명조" w:cs="나눔고딕"/>
          <w:i/>
          <w:w w:val="93"/>
          <w:lang w:eastAsia="ko-KR"/>
        </w:rPr>
        <w:t xml:space="preserve">  </w:t>
      </w:r>
      <w:r w:rsidRPr="00F3037A">
        <w:rPr>
          <w:rFonts w:ascii="휴먼명조" w:eastAsia="휴먼명조" w:hAnsi="나눔명조" w:cs="나눔고딕" w:hint="eastAsia"/>
          <w:i/>
          <w:w w:val="93"/>
          <w:lang w:eastAsia="ko-KR"/>
        </w:rPr>
        <w:t>평화군축센터</w:t>
      </w:r>
      <w:r w:rsidRPr="00F3037A">
        <w:rPr>
          <w:rFonts w:ascii="휴먼명조" w:eastAsia="휴먼명조" w:hAnsi="나눔명조" w:cs="나눔고딕"/>
          <w:i/>
          <w:w w:val="93"/>
          <w:lang w:eastAsia="ko-KR"/>
        </w:rPr>
        <w:t xml:space="preserve"> 02-723-4250,  peace@pspd.org</w:t>
      </w:r>
    </w:p>
    <w:p w:rsidR="00C94313" w:rsidRPr="00F3037A" w:rsidRDefault="00C94313" w:rsidP="00F3037A">
      <w:pPr>
        <w:spacing w:before="288" w:line="276" w:lineRule="auto"/>
        <w:rPr>
          <w:rFonts w:ascii="휴먼명조" w:eastAsia="휴먼명조" w:hAnsi="나눔명조" w:cs="굴림"/>
          <w:b/>
          <w:bCs/>
          <w:w w:val="93"/>
          <w:lang w:eastAsia="ko-KR"/>
        </w:rPr>
      </w:pPr>
      <w:bookmarkStart w:id="0" w:name="_Toc385597246"/>
      <w:r w:rsidRPr="00F3037A">
        <w:rPr>
          <w:rFonts w:ascii="휴먼명조" w:eastAsia="휴먼명조"/>
          <w:w w:val="93"/>
          <w:lang w:eastAsia="ko-KR"/>
        </w:rPr>
        <w:br w:type="page"/>
      </w:r>
    </w:p>
    <w:p w:rsidR="00C94313" w:rsidRPr="00F3037A" w:rsidRDefault="00C94313" w:rsidP="00F3037A">
      <w:pPr>
        <w:pStyle w:val="a1"/>
        <w:spacing w:before="288" w:line="276" w:lineRule="auto"/>
        <w:jc w:val="center"/>
        <w:rPr>
          <w:rFonts w:ascii="휴먼명조" w:eastAsia="휴먼명조"/>
          <w:w w:val="93"/>
          <w:sz w:val="28"/>
          <w:szCs w:val="28"/>
        </w:rPr>
      </w:pPr>
      <w:r w:rsidRPr="00F3037A">
        <w:rPr>
          <w:rFonts w:ascii="휴먼명조" w:eastAsia="휴먼명조" w:hint="eastAsia"/>
          <w:w w:val="93"/>
          <w:sz w:val="28"/>
          <w:szCs w:val="28"/>
        </w:rPr>
        <w:t>요</w:t>
      </w:r>
      <w:r w:rsidRPr="00F3037A">
        <w:rPr>
          <w:rFonts w:ascii="휴먼명조" w:eastAsia="휴먼명조"/>
          <w:w w:val="93"/>
          <w:sz w:val="28"/>
          <w:szCs w:val="28"/>
        </w:rPr>
        <w:t xml:space="preserve"> </w:t>
      </w:r>
      <w:r w:rsidRPr="00F3037A">
        <w:rPr>
          <w:rFonts w:ascii="휴먼명조" w:eastAsia="휴먼명조" w:hint="eastAsia"/>
          <w:w w:val="93"/>
          <w:sz w:val="28"/>
          <w:szCs w:val="28"/>
        </w:rPr>
        <w:t>약</w:t>
      </w:r>
      <w:bookmarkEnd w:id="0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정전협정과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한미동맹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주년이자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핵확산금지조약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(NPT)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탈퇴로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본격화된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맞아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본질적인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성격을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규명함과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근본적이고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담는데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주안점을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두고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직접적인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당사국이라고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정부에게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지금까지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추구해온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정책방향의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비현실적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요소들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비현실적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당연한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삼았던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편견과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고정관념들에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점검하고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현실적이고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균형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권고하는데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두고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되돌아볼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상황악화는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당사자의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일방적인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상호작용에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야기되어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왔음을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근본적인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패러다임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실효성을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경험은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행동을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변화시키거나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적어도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상황악화를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막는데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수단이라는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확인시켜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‘평화적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현상변경’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실질적으로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폐기하려는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노력이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전개된다면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얼마든지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문제의식을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합의들을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계승하는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새로운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단계적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제안한다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첫째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2005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기초로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근원적·포괄적·균형적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발전시켜야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특히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비핵지대화’로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정식화하고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연동된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접근해나가야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둘째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셋째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넷째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필수불가결한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요소로서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안정적으로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발전시켜야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새로운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단계적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마련할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동시행동조치로서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상응하는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생각해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우크라이나에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적용했던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선례를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참고하여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‘과도기적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지위’를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부여해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복귀시키고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완료하는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방식이다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개시할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신뢰조건을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구비하는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차원에서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선언하고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center"/>
        <w:rPr>
          <w:rFonts w:ascii="휴먼명조" w:eastAsia="휴먼명조" w:hAnsi="나눔명조" w:cs="나눔고딕"/>
          <w:w w:val="93"/>
          <w:sz w:val="32"/>
          <w:szCs w:val="32"/>
          <w:lang w:eastAsia="ko-KR"/>
        </w:rPr>
      </w:pPr>
      <w:r w:rsidRPr="00F3037A">
        <w:rPr>
          <w:rFonts w:ascii="휴먼명조" w:eastAsia="휴먼명조" w:hAnsi="나눔명조" w:cs="나눔고딕"/>
          <w:w w:val="93"/>
          <w:sz w:val="20"/>
          <w:szCs w:val="20"/>
          <w:lang w:eastAsia="ko-KR"/>
        </w:rPr>
        <w:br w:type="column"/>
      </w:r>
      <w:r w:rsidRPr="00F3037A">
        <w:rPr>
          <w:rFonts w:ascii="휴먼명조" w:eastAsia="휴먼명조" w:hAnsi="나눔명조" w:cs="나눔고딕" w:hint="eastAsia"/>
          <w:w w:val="93"/>
          <w:sz w:val="32"/>
          <w:szCs w:val="32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32"/>
          <w:szCs w:val="32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32"/>
          <w:szCs w:val="32"/>
          <w:lang w:eastAsia="ko-KR"/>
        </w:rPr>
        <w:t>평화정책</w:t>
      </w:r>
      <w:r w:rsidRPr="00F3037A">
        <w:rPr>
          <w:rFonts w:ascii="휴먼명조" w:eastAsia="휴먼명조" w:hAnsi="나눔명조" w:cs="나눔고딕"/>
          <w:w w:val="93"/>
          <w:sz w:val="32"/>
          <w:szCs w:val="32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32"/>
          <w:szCs w:val="32"/>
          <w:lang w:eastAsia="ko-KR"/>
        </w:rPr>
        <w:t>보고서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center"/>
        <w:rPr>
          <w:rFonts w:ascii="휴먼명조" w:eastAsia="휴먼명조" w:hAnsi="나눔명조" w:cs="나눔고딕"/>
          <w:w w:val="9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lang w:eastAsia="ko-KR"/>
        </w:rPr>
        <w:t>한반도평화연석회의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lang w:eastAsia="ko-KR"/>
        </w:rPr>
      </w:pPr>
    </w:p>
    <w:p w:rsidR="00C94313" w:rsidRPr="00F3037A" w:rsidRDefault="00C94313" w:rsidP="00F3037A">
      <w:pPr>
        <w:pStyle w:val="a1"/>
        <w:spacing w:before="288" w:line="276" w:lineRule="auto"/>
        <w:rPr>
          <w:rFonts w:ascii="휴먼명조" w:eastAsia="휴먼명조"/>
          <w:w w:val="93"/>
        </w:rPr>
      </w:pPr>
      <w:bookmarkStart w:id="1" w:name="_Toc385597247"/>
      <w:r w:rsidRPr="00F3037A">
        <w:rPr>
          <w:rFonts w:ascii="휴먼명조" w:eastAsia="휴먼명조"/>
          <w:w w:val="93"/>
        </w:rPr>
        <w:t xml:space="preserve">1. </w:t>
      </w:r>
      <w:r w:rsidRPr="00F3037A">
        <w:rPr>
          <w:rFonts w:ascii="휴먼명조" w:eastAsia="휴먼명조" w:hint="eastAsia"/>
          <w:w w:val="93"/>
        </w:rPr>
        <w:t>작성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배경과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취지</w:t>
      </w:r>
      <w:bookmarkEnd w:id="1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맞은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2013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폭발적인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모습으로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나타났다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불안정성은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극적으로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고조되었고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군비경쟁과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긴장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불신이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확대되었다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들어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남북대화가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재개되고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개성공단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재가동이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일촉즉발의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갈등이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완화되고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매우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다행스러운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여전히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갈등이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반복되는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악순환의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메커니즘이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해소된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최근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수년간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해결보다는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치중해왔다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‘전략적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인내’로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일컬어지는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대북압박정책은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변화시키거나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굴복시키는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효과적인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수단으로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작용하지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제재국면을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강화시키는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기회로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활용했다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핵능력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(MD)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아시아로의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(pivot to Asia)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정당화하는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명분으로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작용하고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결과적으로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악순환의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꽁꽁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옭아매고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연구자들과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NGO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인사들의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공동작업의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결과물인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기본적으로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대결과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갈등의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피해자라고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주민들의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각국의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정책결정에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반영되어야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취지에서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작성된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순식간에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휴지로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기억으로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점철되어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선택한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정책방향이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주민들이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희구하는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정착에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실질적으로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기여하지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비현실적인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있음을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보여주고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분쟁</w:t>
      </w:r>
      <w:r w:rsidRPr="00F3037A">
        <w:rPr>
          <w:rFonts w:ascii="휴먼명조" w:eastAsia="ヒラギノ角ゴ ProN W3" w:hAnsi="ヒラギノ角ゴ ProN W3" w:cs="ヒラギノ角ゴ ProN W3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갈등의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예방과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평화정착을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정부만이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시민사회도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주체로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나서야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이유가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정전협정과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한미동맹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주년이자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핵확산금지조약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(NPT)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탈퇴로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본격화된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맞아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본질적인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성격을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규명함과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근본적이고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담는데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주안점을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두고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물적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절멸시킬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‘전쟁’만은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절대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된다는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기본전제로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기본전제는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절대다수의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반영하고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직접적인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당사국이라고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정부에게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지금까지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추구해온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정책방향의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비현실적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요소들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비현실적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당연한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삼았던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편견과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고정관념들에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점검하고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현실적이고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균형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전환하도록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권고하는데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두고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핵심당사자인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의장국인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물론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참가국으로서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기여할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러시아와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일본에게도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유용한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시사점을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아울러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연구자와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언론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NGO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시민들에게도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토론의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좋은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자료가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1"/>
        <w:spacing w:before="288" w:line="276" w:lineRule="auto"/>
        <w:rPr>
          <w:rFonts w:ascii="휴먼명조" w:eastAsia="휴먼명조"/>
          <w:w w:val="93"/>
        </w:rPr>
      </w:pPr>
      <w:bookmarkStart w:id="2" w:name="_Toc385597248"/>
      <w:r w:rsidRPr="00F3037A">
        <w:rPr>
          <w:rFonts w:ascii="휴먼명조" w:eastAsia="휴먼명조"/>
          <w:w w:val="93"/>
        </w:rPr>
        <w:t xml:space="preserve">2. </w:t>
      </w:r>
      <w:r w:rsidRPr="00F3037A">
        <w:rPr>
          <w:rFonts w:ascii="휴먼명조" w:eastAsia="휴먼명조" w:hint="eastAsia"/>
          <w:w w:val="93"/>
        </w:rPr>
        <w:t>한반도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위기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인식의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몇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가지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문제들</w:t>
      </w:r>
      <w:bookmarkEnd w:id="2"/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3" w:name="_Toc385597249"/>
      <w:r w:rsidRPr="00F3037A">
        <w:rPr>
          <w:rFonts w:ascii="휴먼명조" w:eastAsia="휴먼명조"/>
          <w:w w:val="93"/>
          <w:sz w:val="23"/>
          <w:szCs w:val="23"/>
        </w:rPr>
        <w:t xml:space="preserve">(1) </w:t>
      </w:r>
      <w:r w:rsidRPr="00F3037A">
        <w:rPr>
          <w:rFonts w:ascii="휴먼명조" w:eastAsia="휴먼명조" w:hint="eastAsia"/>
          <w:w w:val="93"/>
          <w:sz w:val="23"/>
          <w:szCs w:val="23"/>
        </w:rPr>
        <w:t>한반도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위기에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대한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몇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가지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편견들</w:t>
      </w:r>
      <w:bookmarkEnd w:id="3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정확히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진단하고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모색하기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향후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전망에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객관적이고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균형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잡힌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태도가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당사자인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내에서는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편견과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선입견을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관성적인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깊이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뿌리내리고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균형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계속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어렵게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원인을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smartTag w:uri="urn:schemas-microsoft-com:office:smarttags" w:element="PersonName">
        <w:r w:rsidRPr="00F3037A">
          <w:rPr>
            <w:rFonts w:ascii="휴먼명조" w:eastAsia="휴먼명조" w:hAnsi="나눔명조" w:cs="나눔고딕" w:hint="eastAsia"/>
            <w:w w:val="93"/>
            <w:sz w:val="23"/>
            <w:szCs w:val="23"/>
            <w:lang w:eastAsia="ko-KR"/>
          </w:rPr>
          <w:t>김정은</w:t>
        </w:r>
      </w:smartTag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불안정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원인에서만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찾으려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하거나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②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많은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받으려는데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간주하는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혹은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③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열쇠는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쥐고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있다거나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④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언행에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응수하는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패턴에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말려드는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낭비일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그것들이다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관성적인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선입견들은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본질을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회피하고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과거와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가로막아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실효성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대안의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수립을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어렵게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물론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다섯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인식들이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잘못된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역지사지의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입장에서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인식들은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선입견과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편견에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많이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기울어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일각에서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주장하는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불안정론은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smartTag w:uri="urn:schemas-microsoft-com:office:smarttags" w:element="PersonName">
        <w:r w:rsidRPr="00F3037A">
          <w:rPr>
            <w:rFonts w:ascii="휴먼명조" w:eastAsia="휴먼명조" w:hAnsi="나눔명조" w:cs="나눔고딕" w:hint="eastAsia"/>
            <w:w w:val="93"/>
            <w:sz w:val="23"/>
            <w:szCs w:val="23"/>
            <w:lang w:eastAsia="ko-KR"/>
          </w:rPr>
          <w:t>김정은</w:t>
        </w:r>
      </w:smartTag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빠르게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안정화되고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정보기관의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평가와도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맞지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식량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사정의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호전이나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수뇌부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세대교체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중심으로의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노력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설명하기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어렵다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인도지원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경우도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주민들의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고통만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가중시킬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변화’라는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정책목표에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실효성도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충분히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입증되고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북중관계가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혈맹에서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정상국가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관계로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분명하지만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국면에서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오히려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적극적인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수행해왔다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중국역할론의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방향도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제대로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잡아야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전체적으로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‘도발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-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-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-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도발’이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이어지는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이른바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‘북한식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패턴’의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형성에는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위반과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작용하고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불이행과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상황악화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못지않게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기여하였다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1994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기본합의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제네바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소극적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안전보장을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약속했지만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비밀리에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핵공격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훈련을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확인되었다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제네바합의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곧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붕괴할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처음부터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제대로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알려진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W.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들어서도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공식합의문서인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북미공동코뮤니케를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무시하고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타결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일보직전까지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갔던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미사일협상을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중단시켰으며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“악의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축”이자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선제공격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대상에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명시하기도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이명박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북한붕괴론에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집착하여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흡수통일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위키리크스가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공개한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외교문서를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확인되었다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외교상대가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지적은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경청해야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그렇다고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대안이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직접외교의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최근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설득을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펼쳐온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노력의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몇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일만이라도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직접대화에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쏟았다면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크게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달라졌을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명백한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언행을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본질적인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패턴은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일방적인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상호작용에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근본적인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패러다임의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실효성을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4" w:name="_Toc385597250"/>
      <w:r w:rsidRPr="00F3037A">
        <w:rPr>
          <w:rFonts w:ascii="휴먼명조" w:eastAsia="휴먼명조"/>
          <w:w w:val="93"/>
          <w:sz w:val="23"/>
          <w:szCs w:val="23"/>
        </w:rPr>
        <w:t xml:space="preserve">(2) </w:t>
      </w:r>
      <w:r w:rsidRPr="00F3037A">
        <w:rPr>
          <w:rFonts w:ascii="휴먼명조" w:eastAsia="휴먼명조" w:hint="eastAsia"/>
          <w:w w:val="93"/>
          <w:sz w:val="23"/>
          <w:szCs w:val="23"/>
        </w:rPr>
        <w:t>북한행동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변화의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가장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유효한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수단은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‘대화와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협상’</w:t>
      </w:r>
      <w:bookmarkEnd w:id="4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가르쳐주는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교훈이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압박보다는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훨씬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북한행동의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이끌어내는데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유효했다는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핵확산금지조약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(NPT)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탈퇴를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유보시킨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클린턴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북미고위급회담과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북미공동성명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smartTag w:uri="urn:schemas-microsoft-com:office:smarttags" w:element="date">
        <w:smartTagPr>
          <w:attr w:name="ls" w:val="trans"/>
          <w:attr w:name="Year" w:val="1993"/>
          <w:attr w:name="Month" w:val="7"/>
          <w:attr w:name="Day" w:val="19"/>
        </w:smartTagPr>
        <w:r w:rsidRPr="00F3037A">
          <w:rPr>
            <w:rFonts w:ascii="휴먼명조" w:eastAsia="휴먼명조" w:hAnsi="나눔명조" w:cs="나눔고딕"/>
            <w:w w:val="93"/>
            <w:sz w:val="23"/>
            <w:szCs w:val="23"/>
            <w:lang w:eastAsia="ko-KR"/>
          </w:rPr>
          <w:t>93. 7. 19</w:t>
        </w:r>
      </w:smartTag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),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메가와트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흑연감속로와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함께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건설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중이던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50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메가와트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메가와트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흑연감속로의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이끌어낸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제네바기본합의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방코델타아시아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(BDA)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불거진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2007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2.13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10.3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반전시킨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직접대화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노력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실질적인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핵문제와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관련된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행동변화를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이끌어낸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사례들이다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광명성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안보리의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규탄성명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채택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반발과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핵실험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안보리의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(1874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2087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2094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대북압박과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정책기조가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나타난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사건들이다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다루는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데서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유용하지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대표적인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방코델타아시아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(BDA)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무관하게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경제활동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규율을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명분으로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추진되었지만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적대시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받아들이고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핵실험을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강행하였다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BDA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풀어야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진전이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가능하다는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이해하고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2007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들어와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재무성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국무성을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내세워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BDA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영변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핵시설의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봉인과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빠르게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이상에서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확인할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억제하고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문제해결의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실마리를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찾는데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훨씬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효과적이었다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이명박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행동변화보다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오히려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강화시키는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결과를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초래했다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진행되는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동안에는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최소한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핵실험이나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탄도미사일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시험발사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혹은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인공위성을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발사하지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 w:cs="Calibri"/>
          <w:w w:val="93"/>
          <w:sz w:val="23"/>
          <w:szCs w:val="23"/>
        </w:rPr>
      </w:pPr>
      <w:bookmarkStart w:id="5" w:name="_Toc385597251"/>
      <w:r w:rsidRPr="00F3037A">
        <w:rPr>
          <w:rFonts w:ascii="휴먼명조" w:eastAsia="휴먼명조"/>
          <w:w w:val="93"/>
          <w:sz w:val="23"/>
          <w:szCs w:val="23"/>
        </w:rPr>
        <w:t xml:space="preserve">(3) </w:t>
      </w:r>
      <w:r w:rsidRPr="00F3037A">
        <w:rPr>
          <w:rFonts w:ascii="휴먼명조" w:eastAsia="휴먼명조" w:hint="eastAsia"/>
          <w:w w:val="93"/>
          <w:sz w:val="23"/>
          <w:szCs w:val="23"/>
        </w:rPr>
        <w:t>북핵문제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해결은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불가능한가</w:t>
      </w:r>
      <w:r w:rsidRPr="00F3037A">
        <w:rPr>
          <w:rFonts w:ascii="휴먼명조" w:eastAsia="휴먼명조"/>
          <w:w w:val="93"/>
          <w:sz w:val="23"/>
          <w:szCs w:val="23"/>
        </w:rPr>
        <w:t>?</w:t>
      </w:r>
      <w:bookmarkEnd w:id="5"/>
      <w:r w:rsidRPr="00F3037A">
        <w:rPr>
          <w:rFonts w:ascii="휴먼명조" w:eastAsia="휴먼명조" w:cs="Calibri"/>
          <w:w w:val="93"/>
          <w:sz w:val="23"/>
          <w:szCs w:val="23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장기화되고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강해지면서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체념적인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목소리도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높아지고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2012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헌법에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'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'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삽입하였고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2013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월에는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핵실험을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강행하였다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애초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생각이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향후에도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회의론도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제기된다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포용정책인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‘햇볕정책’도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경제제재와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이뤄진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강경정책도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실패했기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대안이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남한을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주변국들이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핵보유국으로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인정하건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지금까지와는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새로운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불가피하다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알려져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있듯이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한미동맹에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열세의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억제력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경제발전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결속과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정당성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다목적을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띠고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여기서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국제사회가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동기와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만족할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해결함으로써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유도할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있느냐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관련하여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smartTag w:uri="urn:schemas-microsoft-com:office:smarttags" w:element="PersonName">
        <w:r w:rsidRPr="00F3037A">
          <w:rPr>
            <w:rFonts w:ascii="휴먼명조" w:eastAsia="휴먼명조" w:hAnsi="나눔명조" w:cs="나눔고딕"/>
            <w:w w:val="93"/>
            <w:sz w:val="23"/>
            <w:szCs w:val="23"/>
            <w:lang w:eastAsia="ko-KR"/>
          </w:rPr>
          <w:t>2013</w:t>
        </w:r>
        <w:r w:rsidRPr="00F3037A">
          <w:rPr>
            <w:rFonts w:ascii="휴먼명조" w:eastAsia="휴먼명조" w:hAnsi="나눔명조" w:cs="나눔고딕" w:hint="eastAsia"/>
            <w:w w:val="93"/>
            <w:sz w:val="23"/>
            <w:szCs w:val="23"/>
            <w:lang w:eastAsia="ko-KR"/>
          </w:rPr>
          <w:t>년</w:t>
        </w:r>
        <w:r w:rsidRPr="00F3037A">
          <w:rPr>
            <w:rFonts w:ascii="휴먼명조" w:eastAsia="휴먼명조" w:hAnsi="나눔명조" w:cs="나눔고딕"/>
            <w:w w:val="93"/>
            <w:sz w:val="23"/>
            <w:szCs w:val="23"/>
            <w:lang w:eastAsia="ko-KR"/>
          </w:rPr>
          <w:t xml:space="preserve"> 6</w:t>
        </w:r>
        <w:r w:rsidRPr="00F3037A">
          <w:rPr>
            <w:rFonts w:ascii="휴먼명조" w:eastAsia="휴먼명조" w:hAnsi="나눔명조" w:cs="나눔고딕" w:hint="eastAsia"/>
            <w:w w:val="93"/>
            <w:sz w:val="23"/>
            <w:szCs w:val="23"/>
            <w:lang w:eastAsia="ko-KR"/>
          </w:rPr>
          <w:t>월</w:t>
        </w:r>
        <w:r w:rsidRPr="00F3037A">
          <w:rPr>
            <w:rFonts w:ascii="휴먼명조" w:eastAsia="휴먼명조" w:hAnsi="나눔명조" w:cs="나눔고딕"/>
            <w:w w:val="93"/>
            <w:sz w:val="23"/>
            <w:szCs w:val="23"/>
            <w:lang w:eastAsia="ko-KR"/>
          </w:rPr>
          <w:t xml:space="preserve"> 16</w:t>
        </w:r>
        <w:r w:rsidRPr="00F3037A">
          <w:rPr>
            <w:rFonts w:ascii="휴먼명조" w:eastAsia="휴먼명조" w:hAnsi="나눔명조" w:cs="나눔고딕" w:hint="eastAsia"/>
            <w:w w:val="93"/>
            <w:sz w:val="23"/>
            <w:szCs w:val="23"/>
            <w:lang w:eastAsia="ko-KR"/>
          </w:rPr>
          <w:t>일</w:t>
        </w:r>
      </w:smartTag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국방위원회의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북미고위급회담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제안은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주목할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제안에는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제시하는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내용과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상응하는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구체적인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무엇인지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비교적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명료하게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담겨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제안에서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내세우지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말아야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“군사적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긴장상태의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바꾸는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내놓은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세계건설’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문제”를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주요의제로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제기하였다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10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케리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국무장관이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'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폐기를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시작할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경우’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북미간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불가침협정을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체결할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의사를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밝혔지만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국방위원회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정책국은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10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월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12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일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성명을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발표하여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‘선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핵무기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포기’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주장을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철회할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것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대북제재를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해제할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것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핵위협을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청산할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것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등을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재차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Calibri" w:hint="eastAsia"/>
          <w:w w:val="93"/>
          <w:sz w:val="23"/>
          <w:szCs w:val="23"/>
          <w:lang w:eastAsia="ko-KR"/>
        </w:rPr>
        <w:t>주장하였다</w:t>
      </w:r>
      <w:r w:rsidRPr="00F3037A">
        <w:rPr>
          <w:rFonts w:ascii="휴먼명조" w:eastAsia="휴먼명조" w:hAnsi="나눔명조" w:cs="Calibri"/>
          <w:w w:val="93"/>
          <w:sz w:val="23"/>
          <w:szCs w:val="23"/>
          <w:lang w:eastAsia="ko-KR"/>
        </w:rPr>
        <w:t xml:space="preserve">. 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1992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한반도비핵화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선언이나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1994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제네바합의의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교환조건보다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많은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요구하는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수립과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정상화는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물론이고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한반도비핵화를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핵우산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철회를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요구하는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소극적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안전보장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철회를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선제공격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독트린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천명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예상된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일이었다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9.11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이라크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같은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불량국가에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설사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보유하지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않았더라도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선제공격을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권리를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가진다고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선언했고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비핵국가인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이라크를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공격하였다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함께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수년간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한미동맹의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‘전략적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인내’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기조와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확장억제정책위원회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(EDPC)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설치를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북한당국으로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하여금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교환조건으로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토양을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만들어주었다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핵투발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연습의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가능하다는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이익의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균형과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균형이라는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측면에서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불합리한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것만은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세상을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정책전문가들과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시민운동이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일관되게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권장해온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방안이기도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‘합리적이고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현상변경’을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실질적으로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폐기하려는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노력이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전개된다면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얼마든지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실패는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물론이고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현상변경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추구하려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반복된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   </w:t>
      </w:r>
    </w:p>
    <w:p w:rsidR="00C94313" w:rsidRPr="00F3037A" w:rsidRDefault="00C94313" w:rsidP="00F3037A">
      <w:pPr>
        <w:pStyle w:val="a"/>
        <w:spacing w:before="288" w:line="276" w:lineRule="auto"/>
        <w:rPr>
          <w:rFonts w:ascii="휴먼명조" w:eastAsia="휴먼명조" w:hAnsi="나눔명조"/>
          <w:b/>
          <w:bCs/>
          <w:color w:val="auto"/>
          <w:w w:val="93"/>
          <w:sz w:val="24"/>
          <w:szCs w:val="24"/>
        </w:rPr>
      </w:pPr>
    </w:p>
    <w:p w:rsidR="00C94313" w:rsidRPr="00F3037A" w:rsidRDefault="00C94313" w:rsidP="00F3037A">
      <w:pPr>
        <w:pStyle w:val="a1"/>
        <w:spacing w:before="288" w:line="276" w:lineRule="auto"/>
        <w:rPr>
          <w:rFonts w:ascii="휴먼명조" w:eastAsia="휴먼명조"/>
          <w:w w:val="93"/>
        </w:rPr>
      </w:pPr>
      <w:bookmarkStart w:id="6" w:name="_Toc385597252"/>
      <w:r w:rsidRPr="00F3037A">
        <w:rPr>
          <w:rFonts w:ascii="휴먼명조" w:eastAsia="휴먼명조"/>
          <w:w w:val="93"/>
        </w:rPr>
        <w:t xml:space="preserve">3. </w:t>
      </w:r>
      <w:r w:rsidRPr="00F3037A">
        <w:rPr>
          <w:rFonts w:ascii="휴먼명조" w:eastAsia="휴먼명조" w:hint="eastAsia"/>
          <w:w w:val="93"/>
        </w:rPr>
        <w:t>한미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당국이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추진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중인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정책옵션들에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대한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비판적</w:t>
      </w:r>
      <w:r w:rsidRPr="00F3037A">
        <w:rPr>
          <w:rFonts w:ascii="휴먼명조" w:eastAsia="휴먼명조"/>
          <w:w w:val="93"/>
        </w:rPr>
        <w:t xml:space="preserve"> </w:t>
      </w:r>
      <w:r w:rsidRPr="00F3037A">
        <w:rPr>
          <w:rFonts w:ascii="휴먼명조" w:eastAsia="휴먼명조" w:hint="eastAsia"/>
          <w:w w:val="93"/>
        </w:rPr>
        <w:t>평가</w:t>
      </w:r>
      <w:bookmarkEnd w:id="6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대응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방안으로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다양한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옵션들이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거론되고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MD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봉쇄를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장기화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핵무장이나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전술핵의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무력사용이나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강압적인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정권교체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그것들이다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가운데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전술핵의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무력사용이나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강압적인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정권교체는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경우에도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채택되어서는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옵션들이다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</w:t>
      </w: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7" w:name="_Toc385597253"/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r w:rsidRPr="00F3037A">
        <w:rPr>
          <w:rFonts w:ascii="휴먼명조" w:eastAsia="휴먼명조"/>
          <w:w w:val="93"/>
          <w:sz w:val="23"/>
          <w:szCs w:val="23"/>
        </w:rPr>
        <w:t xml:space="preserve">(1) </w:t>
      </w:r>
      <w:r w:rsidRPr="00F3037A">
        <w:rPr>
          <w:rFonts w:ascii="휴먼명조" w:eastAsia="휴먼명조" w:hint="eastAsia"/>
          <w:w w:val="93"/>
          <w:sz w:val="23"/>
          <w:szCs w:val="23"/>
        </w:rPr>
        <w:t>대북제재의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유지</w:t>
      </w:r>
      <w:r w:rsidRPr="00F3037A">
        <w:rPr>
          <w:rFonts w:ascii="휴먼명조" w:eastAsia="MS Mincho" w:hAnsi="MS Mincho" w:cs="MS Mincho" w:hint="eastAsia"/>
          <w:w w:val="93"/>
          <w:sz w:val="23"/>
          <w:szCs w:val="23"/>
        </w:rPr>
        <w:t>･</w:t>
      </w:r>
      <w:r w:rsidRPr="00F3037A">
        <w:rPr>
          <w:rFonts w:ascii="휴먼명조" w:eastAsia="휴먼명조" w:cs="나눔명조" w:hint="eastAsia"/>
          <w:w w:val="93"/>
          <w:sz w:val="23"/>
          <w:szCs w:val="23"/>
        </w:rPr>
        <w:t>강화</w:t>
      </w:r>
      <w:bookmarkEnd w:id="7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유도하고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언행을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바꾸게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성과를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거두지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못했음에도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불구하고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여전히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만능주의’가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맹위를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떨치고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‘제재는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대가이고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보상’이라는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옹호론자들은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성과를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얻지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못한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이유를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지금까지의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때문이라거나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혹은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적극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동참하지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주장한다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높을수록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수위도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높았던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교훈이다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자신의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주권과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지키기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치러야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비용이라고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생각하고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있으며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내구력과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회피수단도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갈수록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다양해지고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그럼에도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불구하고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양국에서는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자체가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기현상이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계속되고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“북한이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진정성을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행동으로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보인다면”이라는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“대화의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항상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열려있다”는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정치적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수사가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동반되고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달성해야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전제조건으로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처사라고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어렵다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선제적인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상응조치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옵션으로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활용할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전제조건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즉각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응해야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8" w:name="_Toc385597254"/>
      <w:r w:rsidRPr="00F3037A">
        <w:rPr>
          <w:rFonts w:ascii="휴먼명조" w:eastAsia="휴먼명조"/>
          <w:w w:val="93"/>
          <w:sz w:val="23"/>
          <w:szCs w:val="23"/>
        </w:rPr>
        <w:t xml:space="preserve">(2) </w:t>
      </w:r>
      <w:r w:rsidRPr="00F3037A">
        <w:rPr>
          <w:rFonts w:ascii="휴먼명조" w:eastAsia="휴먼명조" w:hint="eastAsia"/>
          <w:w w:val="93"/>
          <w:sz w:val="23"/>
          <w:szCs w:val="23"/>
        </w:rPr>
        <w:t>대북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억지력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확대와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MD </w:t>
      </w:r>
      <w:r w:rsidRPr="00F3037A">
        <w:rPr>
          <w:rFonts w:ascii="휴먼명조" w:eastAsia="휴먼명조" w:hint="eastAsia"/>
          <w:w w:val="93"/>
          <w:sz w:val="23"/>
          <w:szCs w:val="23"/>
        </w:rPr>
        <w:t>강화</w:t>
      </w:r>
      <w:bookmarkEnd w:id="8"/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함께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축은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다방면에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걸쳐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이뤄지고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징후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포착시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선제공격까지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가능하다는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‘능동적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억지전략’을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채택했고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탐지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-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식별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-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-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타격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체계로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이뤄진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체인’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구축에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박차를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핵우산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재래식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미사일방어체제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(MD)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구성된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‘확장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억제’의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유지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다짐하고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아울러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MD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움직임도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가속화되고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군사훈련의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빈도와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강도도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높아지고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  <w:r w:rsidRPr="00F3037A">
        <w:rPr>
          <w:rFonts w:ascii="휴먼명조" w:eastAsia="휴먼명조" w:hAnsi="나눔명조" w:cs="굴림"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불필요하다고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말할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데에는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몇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고려해야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한미연합군의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우위는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확고하고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억지력은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충분하게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갖춰져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제외하더라도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300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국내총생산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150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달러로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추산하더라도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무기체계의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성능과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훈련의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수준도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연합전력이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우세하다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객관적인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사실을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도외시하고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일방적으로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억지력만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경쟁과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긴장만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재촉할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  <w:r w:rsidRPr="00F3037A">
        <w:rPr>
          <w:rFonts w:ascii="휴먼명조" w:eastAsia="휴먼명조" w:hAnsi="나눔명조" w:cs="굴림"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무력시위를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동반한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충돌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위험성을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증강을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어려워질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유력한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배경과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동기는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한미동맹에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열세를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상쇄하겠다는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  <w:r w:rsidRPr="00F3037A">
        <w:rPr>
          <w:rFonts w:ascii="휴먼명조" w:eastAsia="휴먼명조" w:hAnsi="나눔명조" w:cs="굴림"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MD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구축도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기술적인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한계와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‘비용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효과’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문제점을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MD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효용성을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떨어뜨려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위축시킬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공언해왔지만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정반대로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나타나고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MD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미중간의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격화시켜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건설적인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어렵게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우려를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자극해야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대북압박과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동참할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미사일방어체제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(MD)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군비증강과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한미동맹과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미일동맹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군사협력을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흐름이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존재한다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중국을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겨냥한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아시아로의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(pivot to Asia)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혹은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재균형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(rebalance)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위협을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이용하고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의구심만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증폭시킬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한국에게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MD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참여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한일군사정보협정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요구할수록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비판여론도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높아질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  <w:r w:rsidRPr="00F3037A">
        <w:rPr>
          <w:rFonts w:ascii="휴먼명조" w:eastAsia="휴먼명조" w:hAnsi="나눔명조" w:cs="굴림"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9" w:name="_Toc385597255"/>
      <w:r w:rsidRPr="00F3037A">
        <w:rPr>
          <w:rFonts w:ascii="휴먼명조" w:eastAsia="휴먼명조"/>
          <w:w w:val="93"/>
          <w:sz w:val="23"/>
          <w:szCs w:val="23"/>
        </w:rPr>
        <w:t xml:space="preserve">(3) </w:t>
      </w:r>
      <w:r w:rsidRPr="00F3037A">
        <w:rPr>
          <w:rFonts w:ascii="휴먼명조" w:eastAsia="휴먼명조" w:hint="eastAsia"/>
          <w:w w:val="93"/>
          <w:sz w:val="23"/>
          <w:szCs w:val="23"/>
        </w:rPr>
        <w:t>장기적인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현상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유지</w:t>
      </w:r>
      <w:bookmarkEnd w:id="9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오늘날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외교적으로는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까다로운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제시하면서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고립시키고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경제적으로는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다양한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총동원하면서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지원에는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소극적이며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군사적으로는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방점이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찍혀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근본적으로는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상징되는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유지하면서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‘압박과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대화’를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추구하는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정책이라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그러나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현상유지는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지속가능하기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어렵다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가능성이다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일방에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의도적인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전면전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낮다고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하더라도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충돌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위험성은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나날이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높아지고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믿고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무력화하려는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모험주의적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언제든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재개할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도발시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“도발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원점뿐만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지원세력과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지휘세력까지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응징하겠다”는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확전불사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의지도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강력하다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2013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봄처럼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위협과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핵무장론을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‘이중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억제’하고자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투발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훈련을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강력한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무력시위에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원인이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핵능력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증가이다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5-10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갖고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평가받고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우라늄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농축시설과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메가와트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흑연감속로를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총가동할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매년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안팎의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추가로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눈앞에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메가와트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실험용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경수로를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플루토늄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생산을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시작하게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비약적으로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높아지게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거기에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탄도미사일에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장착할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갖추게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같은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핵능력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언급한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모험주의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함께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대응하는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‘확장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혹은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능동적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억지’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충돌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일본의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위험성과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직결되고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핵확산의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우려도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커지게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핵능력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목적이든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압박하기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수단이든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나라나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비국가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행위자에게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수출할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높이게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커질수록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현상유지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어려워질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결론적으로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현상유지는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불안정성이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가중되면서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지속가능성은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크게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위축되어갈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장기적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유지를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염두에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오바마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‘전략적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인내’나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박근혜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프로세스’는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재검토되어야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근원이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해결하겠다는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불가능한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재검토의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전환하려는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능동적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노력을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1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10" w:name="_Toc385597256"/>
      <w:r w:rsidRPr="00F3037A">
        <w:rPr>
          <w:rFonts w:ascii="휴먼명조" w:eastAsia="휴먼명조"/>
          <w:w w:val="93"/>
          <w:sz w:val="23"/>
          <w:szCs w:val="23"/>
        </w:rPr>
        <w:t xml:space="preserve">4. </w:t>
      </w:r>
      <w:r w:rsidRPr="00F3037A">
        <w:rPr>
          <w:rFonts w:ascii="휴먼명조" w:eastAsia="휴먼명조" w:hint="eastAsia"/>
          <w:w w:val="93"/>
          <w:sz w:val="23"/>
          <w:szCs w:val="23"/>
        </w:rPr>
        <w:t>한반도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평화와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비핵화를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향한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새로운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접근</w:t>
      </w:r>
      <w:bookmarkEnd w:id="10"/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실현을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대안은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무엇보다도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계승과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출발해야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여기에는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1992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한반도비핵화공동선언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2000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북미공동코뮤니케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2005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2007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10.4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정상선언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이중에서도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유용성은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특별히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강조되어야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성립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북일관계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개선의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동북아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평화안보체제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구축이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유효하기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정책대안은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합의들을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맞게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구체적으로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발전시킨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계승한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획기적인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가져올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동시행동조치의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최종적인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부분으로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구성되어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11" w:name="_Toc385597257"/>
      <w:r w:rsidRPr="00F3037A">
        <w:rPr>
          <w:rFonts w:ascii="휴먼명조" w:eastAsia="휴먼명조"/>
          <w:w w:val="93"/>
          <w:sz w:val="23"/>
          <w:szCs w:val="23"/>
        </w:rPr>
        <w:t xml:space="preserve">(1) </w:t>
      </w:r>
      <w:r w:rsidRPr="00F3037A">
        <w:rPr>
          <w:rFonts w:ascii="휴먼명조" w:eastAsia="휴먼명조" w:hint="eastAsia"/>
          <w:w w:val="93"/>
          <w:sz w:val="23"/>
          <w:szCs w:val="23"/>
        </w:rPr>
        <w:t>네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가지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접근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전략</w:t>
      </w:r>
      <w:bookmarkEnd w:id="11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첫째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2005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기초로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근원적·포괄적·균형적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발전시켜야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제시된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비핵지대화’로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정식화하는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바람직하다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결과적으로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건설을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분절적으로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접근했다면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연동된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삼고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접근해나가야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새로운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협상에서는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운반수단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로켓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경제협력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둘째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9.19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공동성명의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합의사항이다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원칙의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수용되어야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원활한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진전을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1996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공동제안으로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참조할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주요한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쟁점에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구체적인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시작한다면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환경을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조성하는데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도움을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받을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셋째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다자간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더불어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양자대화가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이루어져야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양자대화의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정상화가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고위급대화를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제도화하고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경제제재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적대관계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순차적으로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진행해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나가면서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북미수교에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도달해가야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과정에서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2000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북미공동코뮤니케의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합의사항인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대통령의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적극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활용할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넷째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필수불가결한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요소로서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보장되어야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포기해야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인식에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얽매여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핵능력을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강화시키고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악화시킨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실패를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되풀이해서는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불가능하다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안정은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또한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포기하게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하나이다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점에서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식량과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비료를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대북인도지원의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금강산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관광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재개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5.24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정상화시키는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조치들이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광범위하게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남북기본합의서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6.15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공동선언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, 10.4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존중하는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확고한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서해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평화정착을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책임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해결해나가야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12" w:name="_Toc385597258"/>
      <w:r w:rsidRPr="00F3037A">
        <w:rPr>
          <w:rFonts w:ascii="휴먼명조" w:eastAsia="휴먼명조"/>
          <w:w w:val="93"/>
          <w:sz w:val="23"/>
          <w:szCs w:val="23"/>
        </w:rPr>
        <w:t xml:space="preserve">(2) </w:t>
      </w:r>
      <w:r w:rsidRPr="00F3037A">
        <w:rPr>
          <w:rFonts w:ascii="휴먼명조" w:eastAsia="휴먼명조" w:hint="eastAsia"/>
          <w:w w:val="93"/>
          <w:sz w:val="23"/>
          <w:szCs w:val="23"/>
        </w:rPr>
        <w:t>초기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동시행동조치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: </w:t>
      </w:r>
      <w:r w:rsidRPr="00F3037A">
        <w:rPr>
          <w:rFonts w:ascii="휴먼명조" w:eastAsia="휴먼명조" w:hint="eastAsia"/>
          <w:w w:val="93"/>
          <w:sz w:val="23"/>
          <w:szCs w:val="23"/>
        </w:rPr>
        <w:t>북의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NPT </w:t>
      </w:r>
      <w:r w:rsidRPr="00F3037A">
        <w:rPr>
          <w:rFonts w:ascii="휴먼명조" w:eastAsia="휴먼명조" w:hint="eastAsia"/>
          <w:w w:val="93"/>
          <w:sz w:val="23"/>
          <w:szCs w:val="23"/>
        </w:rPr>
        <w:t>복귀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및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핵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폐기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공약과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4</w:t>
      </w:r>
      <w:r w:rsidRPr="00F3037A">
        <w:rPr>
          <w:rFonts w:ascii="휴먼명조" w:eastAsia="휴먼명조" w:hint="eastAsia"/>
          <w:w w:val="93"/>
          <w:sz w:val="23"/>
          <w:szCs w:val="23"/>
        </w:rPr>
        <w:t>개국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평화선언</w:t>
      </w:r>
      <w:bookmarkEnd w:id="12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달라진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핵능력을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고려할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단계적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접근은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한계가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무엇보다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개시할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신뢰조건을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구비하는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동시행동조치가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여기에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짝짓는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동시행동조치로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제안하고자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개선으로의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확보할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복귀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공약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동시행동조치에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들어가기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먼저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고위급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회담이나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6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다자회담에서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2012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2.29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합의’를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보완하여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신뢰형성의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계기를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2.29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진정성을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구체적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보여주는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자회담을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실시하는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것’이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초기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동시행동조치의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핵심내용은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정확히는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프로그램의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폐기’를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공약하고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‘과도기적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(transitional status)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’로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핵확산금지조약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(NPT)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국제원자력기구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(IAEA)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안전조치협정에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여기서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지위란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시점에는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완료되지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않았으나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비핵국가로서의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분명히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진정성을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보여줄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최고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내용에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해당된다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완료해야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NPT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내용도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뿐더러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공약하고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지위로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가입한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선례도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1991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12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소련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세계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3, 4, 5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우크라이나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카자흐스탄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벨라루스의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나라들의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가입에서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완료까지는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안팎의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시간이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소요되었다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역사상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조약에서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탈퇴해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유일한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나라이다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따라서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프로그램을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비확산체제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강화에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크게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기여할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특히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해결에도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긍정적인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영향을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b/>
          <w:bCs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b/>
          <w:bCs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미</w:t>
      </w:r>
      <w:r w:rsidRPr="00F3037A">
        <w:rPr>
          <w:rFonts w:ascii="MS Mincho" w:hAnsi="MS Mincho" w:cs="MS Mincho" w:hint="eastAsia"/>
          <w:b/>
          <w:bCs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중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bCs/>
          <w:w w:val="93"/>
          <w:sz w:val="23"/>
          <w:szCs w:val="23"/>
          <w:lang w:eastAsia="ko-KR"/>
        </w:rPr>
        <w:t>평화선언</w:t>
      </w:r>
      <w:r w:rsidRPr="00F3037A">
        <w:rPr>
          <w:rFonts w:ascii="휴먼명조" w:eastAsia="휴먼명조" w:hAnsi="나눔명조" w:cs="나눔고딕"/>
          <w:b/>
          <w:bCs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NPT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복귀에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동시적으로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상응조치의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핵심은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형성을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‘과정’으로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목표로서의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잠정적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즉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종결이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되는데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선언하고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  <w:r w:rsidRPr="00F3037A">
        <w:rPr>
          <w:rFonts w:ascii="휴먼명조" w:eastAsia="휴먼명조" w:hAnsi="나눔명조" w:cs="굴림"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관련하여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2007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사이에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종전선언’의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이행문제를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검토할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종전선언은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끝났음을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선언하면서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후속조치로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종전관리체계를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운영하는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구상한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종전선언의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취지를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살리면서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분명히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13" w:name="_Toc385597259"/>
      <w:r w:rsidRPr="00F3037A">
        <w:rPr>
          <w:rFonts w:ascii="휴먼명조" w:eastAsia="휴먼명조"/>
          <w:w w:val="93"/>
          <w:sz w:val="23"/>
          <w:szCs w:val="23"/>
        </w:rPr>
        <w:t xml:space="preserve">(3) </w:t>
      </w:r>
      <w:r w:rsidRPr="00F3037A">
        <w:rPr>
          <w:rFonts w:ascii="휴먼명조" w:eastAsia="휴먼명조" w:hint="eastAsia"/>
          <w:w w:val="93"/>
          <w:sz w:val="23"/>
          <w:szCs w:val="23"/>
        </w:rPr>
        <w:t>과도적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평화관리체제의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운영</w:t>
      </w:r>
      <w:bookmarkEnd w:id="13"/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4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개국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약속하는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이후부터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이루어질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때까지의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정전관리체제를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대신할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운영이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질서가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정전관리체제에서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종전관리체제로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변화되는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의미한다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종전관리체제는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구성요소이기도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발효될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때까지의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관리체제이기도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장기적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사항은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제외하더라도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빠른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상호합의가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가능한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중심으로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신속히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운영에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종전관리체제는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유엔사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정전관리체제와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남북한을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중심으로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구성해야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체결되어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항구적인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평화관리체제가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시작될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때까지의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과도기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국면을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관리하게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종전관리체제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잠정적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평화관리기구의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이행당사자는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평화선언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서명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당사자와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분리하여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‘실질적으로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군대가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주둔’하고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3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자구도로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진행하는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바람직하다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평화관리기구는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군사정전위와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남북기본합의서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남북군사공동위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통합하여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DMZ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)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‘상호위협감소’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(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)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평화관리기구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DMZ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비롯한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실질적인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신뢰구축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‘남북군사공동위’에서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논의하고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보장하는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형식이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적절하다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pStyle w:val="a2"/>
        <w:spacing w:before="288" w:line="276" w:lineRule="auto"/>
        <w:rPr>
          <w:rFonts w:ascii="휴먼명조" w:eastAsia="휴먼명조"/>
          <w:w w:val="93"/>
          <w:sz w:val="23"/>
          <w:szCs w:val="23"/>
        </w:rPr>
      </w:pPr>
      <w:bookmarkStart w:id="14" w:name="_Toc385597260"/>
      <w:r w:rsidRPr="00F3037A">
        <w:rPr>
          <w:rFonts w:ascii="휴먼명조" w:eastAsia="휴먼명조"/>
          <w:w w:val="93"/>
          <w:sz w:val="23"/>
          <w:szCs w:val="23"/>
        </w:rPr>
        <w:t xml:space="preserve">(4) </w:t>
      </w:r>
      <w:r w:rsidRPr="00F3037A">
        <w:rPr>
          <w:rFonts w:ascii="휴먼명조" w:eastAsia="휴먼명조" w:hint="eastAsia"/>
          <w:w w:val="93"/>
          <w:sz w:val="23"/>
          <w:szCs w:val="23"/>
        </w:rPr>
        <w:t>최종목표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: </w:t>
      </w:r>
      <w:r w:rsidRPr="00F3037A">
        <w:rPr>
          <w:rFonts w:ascii="휴먼명조" w:eastAsia="휴먼명조" w:hint="eastAsia"/>
          <w:w w:val="93"/>
          <w:sz w:val="23"/>
          <w:szCs w:val="23"/>
        </w:rPr>
        <w:t>한반도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평화협정과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한반도</w:t>
      </w:r>
      <w:r w:rsidRPr="00F3037A">
        <w:rPr>
          <w:rFonts w:ascii="휴먼명조" w:eastAsia="휴먼명조"/>
          <w:w w:val="93"/>
          <w:sz w:val="23"/>
          <w:szCs w:val="23"/>
        </w:rPr>
        <w:t xml:space="preserve"> </w:t>
      </w:r>
      <w:r w:rsidRPr="00F3037A">
        <w:rPr>
          <w:rFonts w:ascii="휴먼명조" w:eastAsia="휴먼명조" w:hint="eastAsia"/>
          <w:w w:val="93"/>
          <w:sz w:val="23"/>
          <w:szCs w:val="23"/>
        </w:rPr>
        <w:t>비핵지대화</w:t>
      </w:r>
      <w:bookmarkEnd w:id="14"/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b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b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b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w w:val="93"/>
          <w:sz w:val="23"/>
          <w:szCs w:val="23"/>
          <w:lang w:eastAsia="ko-KR"/>
        </w:rPr>
        <w:t>평화협정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제도적인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불안정한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정전협정을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항구적인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북미관계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정상화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동북아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평화협력체제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상황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반영하여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지속성은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실질적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평화정착의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수준을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반영하기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때문이다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Calibri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중요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내용으로는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첫째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경계선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확정이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불가침경계선으로서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지상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공중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경계선을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확정하고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준수해야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특히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서해해상경계선은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남북한이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합의한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서해평화협력특별지대의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이행을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통해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만족할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방법으로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풀어야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둘째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신뢰조치를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토대로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구체적인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무기와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병력의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감축이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필요하다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안정성을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보장하기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보유하고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무기와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병력의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제한과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감축을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협의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추진하고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검증할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셋째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외국과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군사조약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취지와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목적에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위배되는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허용되어서는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다만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외국군의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주둔은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취지와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목적을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구현하고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보장하는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전제로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허용되어야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특히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주한미군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한미상호방위조약에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따른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나라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분명하지만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과정에서는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군비통제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군축을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‘상호위협감소’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일환으로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주한미군의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감축과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합동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군사훈련의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축소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  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넷째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평화체제의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관리감독은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잠정적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조치였던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평화관리기구를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평화관리기구로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전환하는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방식이면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평화협정이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체결되는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시점에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유엔사령부는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임무를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종결하고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해체된다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굴림"/>
          <w:w w:val="93"/>
          <w:sz w:val="23"/>
          <w:szCs w:val="23"/>
          <w:lang w:eastAsia="ko-KR"/>
        </w:rPr>
      </w:pP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/>
          <w:b/>
          <w:bCs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b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b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b/>
          <w:w w:val="93"/>
          <w:sz w:val="23"/>
          <w:szCs w:val="23"/>
          <w:lang w:eastAsia="ko-KR"/>
        </w:rPr>
        <w:t>비핵지대화</w:t>
      </w:r>
      <w:r w:rsidRPr="00F3037A">
        <w:rPr>
          <w:rFonts w:ascii="휴먼명조" w:eastAsia="휴먼명조" w:hAnsi="나눔명조"/>
          <w:b/>
          <w:bCs/>
          <w:w w:val="93"/>
          <w:sz w:val="23"/>
          <w:szCs w:val="23"/>
          <w:lang w:eastAsia="ko-KR"/>
        </w:rPr>
        <w:t xml:space="preserve">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미래지향적인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반영해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비핵화’를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‘비핵지대화’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수준으로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발전시켜야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1991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년의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한반도비핵화공동선언은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기본목표를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담고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있지만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일반적인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비핵지대화와는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달리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사항이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명시되지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않았다는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한계를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가지고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현실과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가치를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고려할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방향은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공약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유지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그리고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소극적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안전보장뿐만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아니라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핵보유국들의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의무사항까지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포괄하는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형태가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위한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구체적인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조치로는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핵보유국들의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남북한에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대한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소극적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안전보장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제공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및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투발수단의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배치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경유</w:t>
      </w:r>
      <w:r w:rsidRPr="00F3037A">
        <w:rPr>
          <w:rFonts w:ascii="MS Mincho" w:hAnsi="MS Mincho" w:cs="MS Mincho" w:hint="eastAsia"/>
          <w:w w:val="93"/>
          <w:sz w:val="23"/>
          <w:szCs w:val="23"/>
          <w:lang w:eastAsia="ko-KR"/>
        </w:rPr>
        <w:t>･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일시통과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금지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북핵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폐기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완료시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미국의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핵우산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정책의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공식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철수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등도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포함되어야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</w:p>
    <w:p w:rsidR="00C94313" w:rsidRPr="00F3037A" w:rsidRDefault="00C94313" w:rsidP="00F303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88" w:line="276" w:lineRule="auto"/>
        <w:jc w:val="both"/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</w:pP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아울러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비핵지대화를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동북아로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확대하는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방안도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검토할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필요가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.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이러한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방향으로의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문제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해결이야말로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한반도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핵문제의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근본적인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해결을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도모하고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‘아이디어의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공백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상태’에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동북아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평화안보체제에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활력을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불어넣을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있으며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,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오바마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행정부의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비전이자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인류사회의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염원인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‘핵무기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없는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세계’를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앞당길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수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있을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 xml:space="preserve"> </w:t>
      </w:r>
      <w:r w:rsidRPr="00F3037A">
        <w:rPr>
          <w:rFonts w:ascii="휴먼명조" w:eastAsia="휴먼명조" w:hAnsi="나눔명조" w:cs="나눔고딕" w:hint="eastAsia"/>
          <w:w w:val="93"/>
          <w:sz w:val="23"/>
          <w:szCs w:val="23"/>
          <w:lang w:eastAsia="ko-KR"/>
        </w:rPr>
        <w:t>것이다</w:t>
      </w:r>
      <w:r w:rsidRPr="00F3037A">
        <w:rPr>
          <w:rFonts w:ascii="휴먼명조" w:eastAsia="휴먼명조" w:hAnsi="나눔명조" w:cs="나눔고딕"/>
          <w:w w:val="93"/>
          <w:sz w:val="23"/>
          <w:szCs w:val="23"/>
          <w:lang w:eastAsia="ko-KR"/>
        </w:rPr>
        <w:t>.  (*)</w:t>
      </w:r>
    </w:p>
    <w:sectPr w:rsidR="00C94313" w:rsidRPr="00F3037A" w:rsidSect="00922018">
      <w:footerReference w:type="default" r:id="rId6"/>
      <w:pgSz w:w="11900" w:h="16840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313" w:rsidRDefault="00C94313" w:rsidP="00753737">
      <w:r>
        <w:separator/>
      </w:r>
    </w:p>
  </w:endnote>
  <w:endnote w:type="continuationSeparator" w:id="0">
    <w:p w:rsidR="00C94313" w:rsidRDefault="00C94313" w:rsidP="00753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?? ?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altName w:val="좋은_엉뚱이"/>
    <w:panose1 w:val="00000000000000000000"/>
    <w:charset w:val="81"/>
    <w:family w:val="roman"/>
    <w:notTrueType/>
    <w:pitch w:val="default"/>
    <w:sig w:usb0="00000003" w:usb1="09060000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휴먼명조">
    <w:altName w:val="나눔명조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ヒラギノ角ゴ ProN W3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313" w:rsidRDefault="00C94313">
    <w:pPr>
      <w:pStyle w:val="Footer"/>
      <w:jc w:val="center"/>
    </w:pPr>
    <w:fldSimple w:instr=" PAGE   \* MERGEFORMAT ">
      <w:r w:rsidRPr="000A04D7">
        <w:rPr>
          <w:noProof/>
          <w:lang w:val="ko-KR"/>
        </w:rPr>
        <w:t>8</w:t>
      </w:r>
    </w:fldSimple>
  </w:p>
  <w:p w:rsidR="00C94313" w:rsidRDefault="00C9431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313" w:rsidRDefault="00C94313" w:rsidP="00753737">
      <w:r>
        <w:separator/>
      </w:r>
    </w:p>
  </w:footnote>
  <w:footnote w:type="continuationSeparator" w:id="0">
    <w:p w:rsidR="00C94313" w:rsidRDefault="00C94313" w:rsidP="00753737">
      <w:r>
        <w:continuationSeparator/>
      </w:r>
    </w:p>
  </w:footnote>
  <w:footnote w:id="1">
    <w:p w:rsidR="00C94313" w:rsidRPr="006D0177" w:rsidRDefault="00C94313" w:rsidP="00655D84">
      <w:pPr>
        <w:pStyle w:val="a0"/>
        <w:spacing w:line="240" w:lineRule="auto"/>
        <w:ind w:left="141" w:hangingChars="93" w:hanging="141"/>
        <w:rPr>
          <w:rFonts w:ascii="나눔명조" w:eastAsia="나눔명조" w:hAnsi="나눔명조"/>
          <w:sz w:val="16"/>
          <w:szCs w:val="16"/>
        </w:rPr>
      </w:pPr>
      <w:r w:rsidRPr="006D0177">
        <w:rPr>
          <w:rStyle w:val="FootnoteReference"/>
          <w:rFonts w:ascii="나눔명조" w:eastAsia="나눔명조" w:hAnsi="나눔명조" w:cs="굴림"/>
          <w:sz w:val="16"/>
          <w:szCs w:val="16"/>
        </w:rPr>
        <w:footnoteRef/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이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보고서는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‘한반도평화연석회의’</w:t>
      </w:r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상임대표</w:t>
      </w:r>
      <w:r w:rsidRPr="006D0177">
        <w:rPr>
          <w:rFonts w:ascii="나눔명조" w:eastAsia="나눔명조" w:hAnsi="나눔명조"/>
          <w:sz w:val="16"/>
          <w:szCs w:val="16"/>
        </w:rPr>
        <w:t xml:space="preserve">: </w:t>
      </w:r>
      <w:r w:rsidRPr="006D0177">
        <w:rPr>
          <w:rFonts w:ascii="나눔명조" w:eastAsia="나눔명조" w:hAnsi="나눔명조" w:hint="eastAsia"/>
          <w:sz w:val="16"/>
          <w:szCs w:val="16"/>
        </w:rPr>
        <w:t>도법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조계종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쇄신결사추진본부장</w:t>
      </w:r>
      <w:r w:rsidRPr="006D0177">
        <w:rPr>
          <w:rFonts w:ascii="나눔명조" w:eastAsia="나눔명조" w:hAnsi="나눔명조"/>
          <w:sz w:val="16"/>
          <w:szCs w:val="16"/>
        </w:rPr>
        <w:t xml:space="preserve">, </w:t>
      </w:r>
      <w:r w:rsidRPr="006D0177">
        <w:rPr>
          <w:rFonts w:ascii="나눔명조" w:eastAsia="나눔명조" w:hAnsi="나눔명조" w:hint="eastAsia"/>
          <w:sz w:val="16"/>
          <w:szCs w:val="16"/>
        </w:rPr>
        <w:t>정현백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시민평화포럼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공동대표</w:t>
      </w:r>
      <w:r w:rsidRPr="006D0177">
        <w:rPr>
          <w:rFonts w:ascii="나눔명조" w:eastAsia="나눔명조" w:hAnsi="나눔명조"/>
          <w:sz w:val="16"/>
          <w:szCs w:val="16"/>
        </w:rPr>
        <w:t>)</w:t>
      </w:r>
      <w:r w:rsidRPr="006D0177">
        <w:rPr>
          <w:rFonts w:ascii="나눔명조" w:eastAsia="나눔명조" w:hAnsi="나눔명조" w:hint="eastAsia"/>
          <w:sz w:val="16"/>
          <w:szCs w:val="16"/>
        </w:rPr>
        <w:t>의</w:t>
      </w:r>
      <w:r w:rsidRPr="006D0177">
        <w:rPr>
          <w:rFonts w:ascii="나눔명조" w:eastAsia="나눔명조" w:hAnsi="나눔명조"/>
          <w:sz w:val="16"/>
          <w:szCs w:val="16"/>
        </w:rPr>
        <w:t xml:space="preserve"> 2013</w:t>
      </w:r>
      <w:r w:rsidRPr="006D0177">
        <w:rPr>
          <w:rFonts w:ascii="나눔명조" w:eastAsia="나눔명조" w:hAnsi="나눔명조" w:hint="eastAsia"/>
          <w:sz w:val="16"/>
          <w:szCs w:val="16"/>
        </w:rPr>
        <w:t>년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사업의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일환으로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진행되었다</w:t>
      </w:r>
      <w:r w:rsidRPr="006D0177">
        <w:rPr>
          <w:rFonts w:ascii="나눔명조" w:eastAsia="나눔명조" w:hAnsi="나눔명조"/>
          <w:sz w:val="16"/>
          <w:szCs w:val="16"/>
        </w:rPr>
        <w:t xml:space="preserve">. </w:t>
      </w:r>
      <w:r w:rsidRPr="006D0177">
        <w:rPr>
          <w:rFonts w:ascii="나눔명조" w:eastAsia="나눔명조" w:hAnsi="나눔명조" w:hint="eastAsia"/>
          <w:sz w:val="16"/>
          <w:szCs w:val="16"/>
        </w:rPr>
        <w:t>보고서의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작성은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‘시민평화포럼’이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담당하였으며</w:t>
      </w:r>
      <w:r w:rsidRPr="006D0177">
        <w:rPr>
          <w:rFonts w:ascii="나눔명조" w:eastAsia="나눔명조" w:hAnsi="나눔명조"/>
          <w:sz w:val="16"/>
          <w:szCs w:val="16"/>
        </w:rPr>
        <w:t xml:space="preserve">, </w:t>
      </w:r>
      <w:r w:rsidRPr="006D0177">
        <w:rPr>
          <w:rFonts w:ascii="나눔명조" w:eastAsia="나눔명조" w:hAnsi="나눔명조" w:hint="eastAsia"/>
          <w:sz w:val="16"/>
          <w:szCs w:val="16"/>
        </w:rPr>
        <w:t>참여연대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평화군축센터와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평화네트워크도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함께하였다</w:t>
      </w:r>
      <w:r w:rsidRPr="006D0177">
        <w:rPr>
          <w:rFonts w:ascii="나눔명조" w:eastAsia="나눔명조" w:hAnsi="나눔명조"/>
          <w:sz w:val="16"/>
          <w:szCs w:val="16"/>
        </w:rPr>
        <w:t xml:space="preserve">. </w:t>
      </w:r>
      <w:r w:rsidRPr="006D0177">
        <w:rPr>
          <w:rFonts w:ascii="나눔명조" w:eastAsia="나눔명조" w:hAnsi="나눔명조" w:hint="eastAsia"/>
          <w:sz w:val="16"/>
          <w:szCs w:val="16"/>
        </w:rPr>
        <w:t>집필에는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김연철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인제대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교수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김창수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한반도평화포럼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기획위원장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서재정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존스홉킨스대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교수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이승환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시민평화포럼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공동대표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이정철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숭실대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교수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이태호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참여연대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사무처장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r w:rsidRPr="006D0177">
        <w:rPr>
          <w:rFonts w:ascii="나눔명조" w:eastAsia="나눔명조" w:hAnsi="나눔명조" w:hint="eastAsia"/>
          <w:sz w:val="16"/>
          <w:szCs w:val="16"/>
        </w:rPr>
        <w:t>정욱식</w:t>
      </w:r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평화네트워크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대표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smartTag w:uri="urn:schemas-microsoft-com:office:smarttags" w:element="PersonName">
        <w:r w:rsidRPr="006D0177">
          <w:rPr>
            <w:rFonts w:ascii="나눔명조" w:eastAsia="나눔명조" w:hAnsi="나눔명조" w:hint="eastAsia"/>
            <w:sz w:val="16"/>
            <w:szCs w:val="16"/>
          </w:rPr>
          <w:t>정현곤</w:t>
        </w:r>
      </w:smartTag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시민사회단체연대회의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운영위원장</w:t>
      </w:r>
      <w:r w:rsidRPr="006D0177">
        <w:rPr>
          <w:rFonts w:ascii="나눔명조" w:eastAsia="나눔명조" w:hAnsi="나눔명조"/>
          <w:sz w:val="16"/>
          <w:szCs w:val="16"/>
        </w:rPr>
        <w:t xml:space="preserve">) </w:t>
      </w:r>
      <w:r w:rsidRPr="006D0177">
        <w:rPr>
          <w:rFonts w:ascii="나눔명조" w:eastAsia="나눔명조" w:hAnsi="나눔명조" w:hint="eastAsia"/>
          <w:sz w:val="16"/>
          <w:szCs w:val="16"/>
        </w:rPr>
        <w:t>등이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참여하였으며</w:t>
      </w:r>
      <w:r w:rsidRPr="006D0177">
        <w:rPr>
          <w:rFonts w:ascii="나눔명조" w:eastAsia="나눔명조" w:hAnsi="나눔명조"/>
          <w:sz w:val="16"/>
          <w:szCs w:val="16"/>
        </w:rPr>
        <w:t>(</w:t>
      </w:r>
      <w:r w:rsidRPr="006D0177">
        <w:rPr>
          <w:rFonts w:ascii="나눔명조" w:eastAsia="나눔명조" w:hAnsi="나눔명조" w:hint="eastAsia"/>
          <w:sz w:val="16"/>
          <w:szCs w:val="16"/>
        </w:rPr>
        <w:t>가나다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순</w:t>
      </w:r>
      <w:r w:rsidRPr="006D0177">
        <w:rPr>
          <w:rFonts w:ascii="나눔명조" w:eastAsia="나눔명조" w:hAnsi="나눔명조"/>
          <w:sz w:val="16"/>
          <w:szCs w:val="16"/>
        </w:rPr>
        <w:t xml:space="preserve">), </w:t>
      </w:r>
      <w:r w:rsidRPr="006D0177">
        <w:rPr>
          <w:rFonts w:ascii="나눔명조" w:eastAsia="나눔명조" w:hAnsi="나눔명조" w:hint="eastAsia"/>
          <w:sz w:val="16"/>
          <w:szCs w:val="16"/>
        </w:rPr>
        <w:t>이외에도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많은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분들이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도움을</w:t>
      </w:r>
      <w:r w:rsidRPr="006D0177">
        <w:rPr>
          <w:rFonts w:ascii="나눔명조" w:eastAsia="나눔명조" w:hAnsi="나눔명조"/>
          <w:sz w:val="16"/>
          <w:szCs w:val="16"/>
        </w:rPr>
        <w:t xml:space="preserve"> </w:t>
      </w:r>
      <w:r w:rsidRPr="006D0177">
        <w:rPr>
          <w:rFonts w:ascii="나눔명조" w:eastAsia="나눔명조" w:hAnsi="나눔명조" w:hint="eastAsia"/>
          <w:sz w:val="16"/>
          <w:szCs w:val="16"/>
        </w:rPr>
        <w:t>주었다</w:t>
      </w:r>
      <w:r w:rsidRPr="006D0177">
        <w:rPr>
          <w:rFonts w:ascii="나눔명조" w:eastAsia="나눔명조" w:hAnsi="나눔명조"/>
          <w:sz w:val="16"/>
          <w:szCs w:val="16"/>
        </w:rPr>
        <w:t>.</w:t>
      </w:r>
    </w:p>
    <w:p w:rsidR="00C94313" w:rsidRDefault="00C94313" w:rsidP="00655D84">
      <w:pPr>
        <w:pStyle w:val="a0"/>
        <w:spacing w:line="240" w:lineRule="auto"/>
        <w:ind w:left="141" w:hangingChars="93" w:hanging="141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37C2"/>
    <w:rsid w:val="0003108D"/>
    <w:rsid w:val="00092983"/>
    <w:rsid w:val="00095286"/>
    <w:rsid w:val="000A04D7"/>
    <w:rsid w:val="000A123C"/>
    <w:rsid w:val="000A20D4"/>
    <w:rsid w:val="000A2B59"/>
    <w:rsid w:val="00126711"/>
    <w:rsid w:val="00154F7E"/>
    <w:rsid w:val="00164E55"/>
    <w:rsid w:val="001B120C"/>
    <w:rsid w:val="001D47F1"/>
    <w:rsid w:val="00220F01"/>
    <w:rsid w:val="00276BF3"/>
    <w:rsid w:val="002D0D1A"/>
    <w:rsid w:val="00324546"/>
    <w:rsid w:val="00381FE6"/>
    <w:rsid w:val="003B343D"/>
    <w:rsid w:val="00400140"/>
    <w:rsid w:val="00407F8D"/>
    <w:rsid w:val="004239DD"/>
    <w:rsid w:val="004A0AB2"/>
    <w:rsid w:val="004D03A9"/>
    <w:rsid w:val="005E0612"/>
    <w:rsid w:val="0063760F"/>
    <w:rsid w:val="00655D84"/>
    <w:rsid w:val="006A5F70"/>
    <w:rsid w:val="006C193B"/>
    <w:rsid w:val="006D0177"/>
    <w:rsid w:val="00753737"/>
    <w:rsid w:val="0077651E"/>
    <w:rsid w:val="007C0C67"/>
    <w:rsid w:val="007C5D31"/>
    <w:rsid w:val="007D2767"/>
    <w:rsid w:val="00833789"/>
    <w:rsid w:val="00920CC6"/>
    <w:rsid w:val="00922018"/>
    <w:rsid w:val="00932DEC"/>
    <w:rsid w:val="00984C88"/>
    <w:rsid w:val="00996F12"/>
    <w:rsid w:val="00A030F8"/>
    <w:rsid w:val="00A1433C"/>
    <w:rsid w:val="00A235D9"/>
    <w:rsid w:val="00A4461D"/>
    <w:rsid w:val="00B22818"/>
    <w:rsid w:val="00B62FC2"/>
    <w:rsid w:val="00B83C61"/>
    <w:rsid w:val="00C94313"/>
    <w:rsid w:val="00CA72B1"/>
    <w:rsid w:val="00CC0B7E"/>
    <w:rsid w:val="00D93156"/>
    <w:rsid w:val="00DB2100"/>
    <w:rsid w:val="00E844AE"/>
    <w:rsid w:val="00E8673B"/>
    <w:rsid w:val="00EE3017"/>
    <w:rsid w:val="00F3037A"/>
    <w:rsid w:val="00FA37C2"/>
    <w:rsid w:val="00FA3819"/>
    <w:rsid w:val="00FB2FBE"/>
    <w:rsid w:val="00FF4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A1433C"/>
    <w:rPr>
      <w:kern w:val="0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55D84"/>
    <w:pPr>
      <w:keepNext/>
      <w:outlineLvl w:val="0"/>
    </w:pPr>
    <w:rPr>
      <w:rFonts w:ascii="맑은 고딕" w:eastAsia="맑은 고딕" w:hAnsi="맑은 고딕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55D84"/>
    <w:pPr>
      <w:keepNext/>
      <w:outlineLvl w:val="1"/>
    </w:pPr>
    <w:rPr>
      <w:rFonts w:ascii="맑은 고딕" w:eastAsia="맑은 고딕" w:hAnsi="맑은 고딕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55D84"/>
    <w:rPr>
      <w:rFonts w:ascii="맑은 고딕" w:eastAsia="맑은 고딕" w:hAnsi="맑은 고딕" w:cs="Times New Roman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55D84"/>
    <w:rPr>
      <w:rFonts w:ascii="맑은 고딕" w:eastAsia="맑은 고딕" w:hAnsi="맑은 고딕" w:cs="Times New Roman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semiHidden/>
    <w:rsid w:val="00753737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53737"/>
    <w:rPr>
      <w:rFonts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75373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53737"/>
    <w:rPr>
      <w:rFonts w:cs="Times New Roman"/>
      <w:sz w:val="24"/>
      <w:szCs w:val="24"/>
      <w:lang w:eastAsia="en-US"/>
    </w:rPr>
  </w:style>
  <w:style w:type="paragraph" w:customStyle="1" w:styleId="a">
    <w:name w:val="바탕글"/>
    <w:basedOn w:val="Normal"/>
    <w:link w:val="Char"/>
    <w:uiPriority w:val="99"/>
    <w:rsid w:val="000A123C"/>
    <w:pPr>
      <w:snapToGrid w:val="0"/>
      <w:spacing w:line="384" w:lineRule="auto"/>
      <w:jc w:val="both"/>
    </w:pPr>
    <w:rPr>
      <w:rFonts w:ascii="바탕" w:eastAsia="바탕" w:hAnsi="바탕" w:cs="굴림"/>
      <w:color w:val="000000"/>
      <w:sz w:val="20"/>
      <w:szCs w:val="20"/>
      <w:lang w:eastAsia="ko-KR"/>
    </w:rPr>
  </w:style>
  <w:style w:type="paragraph" w:styleId="Date">
    <w:name w:val="Date"/>
    <w:basedOn w:val="Normal"/>
    <w:next w:val="Normal"/>
    <w:link w:val="DateChar"/>
    <w:uiPriority w:val="99"/>
    <w:semiHidden/>
    <w:rsid w:val="0077651E"/>
  </w:style>
  <w:style w:type="character" w:customStyle="1" w:styleId="DateChar">
    <w:name w:val="Date Char"/>
    <w:basedOn w:val="DefaultParagraphFont"/>
    <w:link w:val="Date"/>
    <w:uiPriority w:val="99"/>
    <w:semiHidden/>
    <w:locked/>
    <w:rsid w:val="0077651E"/>
    <w:rPr>
      <w:rFonts w:cs="Times New Roman"/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77651E"/>
    <w:pPr>
      <w:snapToGrid w:val="0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77651E"/>
    <w:rPr>
      <w:rFonts w:cs="Times New Roman"/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77651E"/>
    <w:rPr>
      <w:rFonts w:cs="Times New Roman"/>
      <w:vertAlign w:val="superscript"/>
    </w:rPr>
  </w:style>
  <w:style w:type="paragraph" w:customStyle="1" w:styleId="a0">
    <w:name w:val="각주"/>
    <w:basedOn w:val="Normal"/>
    <w:uiPriority w:val="99"/>
    <w:rsid w:val="0077651E"/>
    <w:pPr>
      <w:snapToGrid w:val="0"/>
      <w:spacing w:line="312" w:lineRule="auto"/>
      <w:jc w:val="both"/>
    </w:pPr>
    <w:rPr>
      <w:rFonts w:ascii="바탕" w:eastAsia="바탕" w:hAnsi="바탕" w:cs="굴림"/>
      <w:color w:val="000000"/>
      <w:sz w:val="18"/>
      <w:szCs w:val="18"/>
      <w:lang w:eastAsia="ko-KR"/>
    </w:rPr>
  </w:style>
  <w:style w:type="paragraph" w:customStyle="1" w:styleId="a1">
    <w:name w:val="소세목"/>
    <w:basedOn w:val="a"/>
    <w:link w:val="Char0"/>
    <w:uiPriority w:val="99"/>
    <w:rsid w:val="00655D84"/>
    <w:rPr>
      <w:rFonts w:ascii="나눔명조" w:eastAsia="나눔명조" w:hAnsi="나눔명조"/>
      <w:b/>
      <w:bCs/>
      <w:color w:val="auto"/>
      <w:sz w:val="24"/>
      <w:szCs w:val="24"/>
    </w:rPr>
  </w:style>
  <w:style w:type="paragraph" w:customStyle="1" w:styleId="a2">
    <w:name w:val="괄호제목"/>
    <w:basedOn w:val="Normal"/>
    <w:link w:val="Char1"/>
    <w:uiPriority w:val="99"/>
    <w:rsid w:val="00655D84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both"/>
    </w:pPr>
    <w:rPr>
      <w:rFonts w:ascii="나눔명조" w:eastAsia="나눔명조" w:hAnsi="나눔명조" w:cs="나눔고딕"/>
      <w:b/>
      <w:bCs/>
      <w:sz w:val="20"/>
      <w:szCs w:val="20"/>
      <w:lang w:eastAsia="ko-KR"/>
    </w:rPr>
  </w:style>
  <w:style w:type="character" w:customStyle="1" w:styleId="Char">
    <w:name w:val="바탕글 Char"/>
    <w:basedOn w:val="DefaultParagraphFont"/>
    <w:link w:val="a"/>
    <w:uiPriority w:val="99"/>
    <w:locked/>
    <w:rsid w:val="00655D84"/>
    <w:rPr>
      <w:rFonts w:ascii="바탕" w:eastAsia="바탕" w:hAnsi="바탕" w:cs="굴림"/>
      <w:color w:val="000000"/>
    </w:rPr>
  </w:style>
  <w:style w:type="character" w:customStyle="1" w:styleId="Char0">
    <w:name w:val="소세목 Char"/>
    <w:basedOn w:val="Char"/>
    <w:link w:val="a1"/>
    <w:uiPriority w:val="99"/>
    <w:locked/>
    <w:rsid w:val="00655D84"/>
    <w:rPr>
      <w:rFonts w:ascii="나눔명조" w:eastAsia="나눔명조" w:hAnsi="나눔명조"/>
      <w:b/>
      <w:bCs/>
      <w:sz w:val="24"/>
      <w:szCs w:val="24"/>
    </w:rPr>
  </w:style>
  <w:style w:type="character" w:customStyle="1" w:styleId="Char1">
    <w:name w:val="괄호제목 Char"/>
    <w:basedOn w:val="DefaultParagraphFont"/>
    <w:link w:val="a2"/>
    <w:uiPriority w:val="99"/>
    <w:locked/>
    <w:rsid w:val="00655D84"/>
    <w:rPr>
      <w:rFonts w:ascii="나눔명조" w:eastAsia="나눔명조" w:hAnsi="나눔명조" w:cs="나눔고딕"/>
      <w:b/>
      <w:bCs/>
    </w:rPr>
  </w:style>
  <w:style w:type="paragraph" w:styleId="TOCHeading">
    <w:name w:val="TOC Heading"/>
    <w:basedOn w:val="Heading1"/>
    <w:next w:val="Normal"/>
    <w:uiPriority w:val="99"/>
    <w:qFormat/>
    <w:rsid w:val="00655D84"/>
    <w:pPr>
      <w:keepLines/>
      <w:spacing w:before="480" w:line="276" w:lineRule="auto"/>
      <w:outlineLvl w:val="9"/>
    </w:pPr>
    <w:rPr>
      <w:b/>
      <w:bCs/>
      <w:color w:val="365F91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rsid w:val="00655D84"/>
    <w:rPr>
      <w:rFonts w:ascii="맑은 고딕" w:eastAsia="맑은 고딕" w:hAnsi="맑은 고딕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55D84"/>
    <w:rPr>
      <w:rFonts w:ascii="맑은 고딕" w:eastAsia="맑은 고딕" w:hAnsi="맑은 고딕" w:cs="Times New Roman"/>
      <w:sz w:val="18"/>
      <w:szCs w:val="18"/>
      <w:lang w:eastAsia="en-US"/>
    </w:rPr>
  </w:style>
  <w:style w:type="paragraph" w:styleId="TOC1">
    <w:name w:val="toc 1"/>
    <w:basedOn w:val="Normal"/>
    <w:next w:val="Normal"/>
    <w:autoRedefine/>
    <w:uiPriority w:val="99"/>
    <w:rsid w:val="00655D84"/>
  </w:style>
  <w:style w:type="paragraph" w:styleId="TOC2">
    <w:name w:val="toc 2"/>
    <w:basedOn w:val="Normal"/>
    <w:next w:val="Normal"/>
    <w:autoRedefine/>
    <w:uiPriority w:val="99"/>
    <w:rsid w:val="00EE3017"/>
    <w:pPr>
      <w:tabs>
        <w:tab w:val="right" w:leader="dot" w:pos="8290"/>
      </w:tabs>
      <w:spacing w:line="276" w:lineRule="auto"/>
      <w:ind w:leftChars="200" w:left="850" w:hangingChars="161" w:hanging="370"/>
    </w:pPr>
  </w:style>
  <w:style w:type="character" w:styleId="Hyperlink">
    <w:name w:val="Hyperlink"/>
    <w:basedOn w:val="DefaultParagraphFont"/>
    <w:uiPriority w:val="99"/>
    <w:rsid w:val="00655D8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655D84"/>
    <w:rPr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27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88</TotalTime>
  <Pages>17</Pages>
  <Words>2727</Words>
  <Characters>15544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Gayoon Baek</dc:creator>
  <cp:keywords/>
  <dc:description/>
  <cp:lastModifiedBy>이미현</cp:lastModifiedBy>
  <cp:revision>13</cp:revision>
  <cp:lastPrinted>2014-04-17T03:31:00Z</cp:lastPrinted>
  <dcterms:created xsi:type="dcterms:W3CDTF">2014-04-17T03:36:00Z</dcterms:created>
  <dcterms:modified xsi:type="dcterms:W3CDTF">2014-04-20T12:50:00Z</dcterms:modified>
</cp:coreProperties>
</file>